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8929B" w14:textId="77777777" w:rsidR="00837460" w:rsidRDefault="00DE62F4" w:rsidP="00031EDB">
      <w:r>
        <w:rPr>
          <w:noProof/>
        </w:rPr>
        <w:drawing>
          <wp:anchor distT="0" distB="0" distL="114300" distR="114300" simplePos="0" relativeHeight="251696128" behindDoc="0" locked="0" layoutInCell="1" allowOverlap="1" wp14:anchorId="35099DA6" wp14:editId="4CF1C8EA">
            <wp:simplePos x="0" y="0"/>
            <wp:positionH relativeFrom="column">
              <wp:posOffset>3203216</wp:posOffset>
            </wp:positionH>
            <wp:positionV relativeFrom="paragraph">
              <wp:posOffset>-773347</wp:posOffset>
            </wp:positionV>
            <wp:extent cx="2417050" cy="838200"/>
            <wp:effectExtent l="0" t="0" r="0" b="0"/>
            <wp:wrapNone/>
            <wp:docPr id="1044124820" name="Grafik 1" descr="Ein Bild, das Text, Schrift, Screenshot, Grafik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124820" name="Grafik 1" descr="Ein Bild, das Text, Schrift, Screenshot, Grafiken enthält.&#10;&#10;Automatisch generierte Beschreibu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70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softHyphen/>
      </w:r>
    </w:p>
    <w:p w14:paraId="1EFD1A2E" w14:textId="77777777" w:rsidR="00837460" w:rsidRDefault="00DE62F4" w:rsidP="00031EDB">
      <w:r>
        <w:rPr>
          <w:noProof/>
        </w:rPr>
        <w:drawing>
          <wp:anchor distT="0" distB="0" distL="114300" distR="114300" simplePos="0" relativeHeight="251655168" behindDoc="0" locked="0" layoutInCell="1" allowOverlap="1" wp14:anchorId="72B58A27" wp14:editId="3981EF82">
            <wp:simplePos x="0" y="0"/>
            <wp:positionH relativeFrom="column">
              <wp:posOffset>3768670</wp:posOffset>
            </wp:positionH>
            <wp:positionV relativeFrom="page">
              <wp:posOffset>1301750</wp:posOffset>
            </wp:positionV>
            <wp:extent cx="1786272" cy="710691"/>
            <wp:effectExtent l="0" t="0" r="4445" b="635"/>
            <wp:wrapNone/>
            <wp:docPr id="589209230" name="Grafik 15" descr="Ein Bild, das Schrift, Grafiken, Typografie,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209230" name="Grafik 15" descr="Ein Bild, das Schrift, Grafiken, Typografie, Text enthält.&#10;&#10;Automatisch generierte Beschreibu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272" cy="710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E21054" w14:textId="77777777" w:rsidR="00837460" w:rsidRDefault="00837460" w:rsidP="00031EDB"/>
    <w:p w14:paraId="71995A80" w14:textId="77777777" w:rsidR="00837460" w:rsidRDefault="00837460" w:rsidP="00031EDB"/>
    <w:p w14:paraId="2331E799" w14:textId="77777777" w:rsidR="00837460" w:rsidRDefault="00837460" w:rsidP="00031EDB"/>
    <w:p w14:paraId="4C8E9F3D" w14:textId="77777777" w:rsidR="00837460" w:rsidRDefault="00837460" w:rsidP="00031EDB"/>
    <w:p w14:paraId="167FCC04" w14:textId="77777777" w:rsidR="00837460" w:rsidRDefault="00837460" w:rsidP="00031EDB"/>
    <w:p w14:paraId="3FC27BA9" w14:textId="77777777" w:rsidR="00837460" w:rsidRDefault="00837460" w:rsidP="00031EDB"/>
    <w:p w14:paraId="230EE3CE" w14:textId="77777777" w:rsidR="00837460" w:rsidRDefault="00837460" w:rsidP="00031EDB"/>
    <w:p w14:paraId="0D460E69" w14:textId="77777777" w:rsidR="00837460" w:rsidRDefault="00837460" w:rsidP="00031EDB"/>
    <w:p w14:paraId="53A38AF0" w14:textId="77777777" w:rsidR="00837460" w:rsidRDefault="00837460" w:rsidP="00031EDB"/>
    <w:p w14:paraId="44160D40" w14:textId="77777777" w:rsidR="00837460" w:rsidRDefault="00837460" w:rsidP="00031EDB"/>
    <w:p w14:paraId="1D0737F4" w14:textId="77777777" w:rsidR="00837460" w:rsidRDefault="00837460" w:rsidP="00031EDB"/>
    <w:p w14:paraId="38FA4E1A" w14:textId="77777777" w:rsidR="00837460" w:rsidRDefault="00837460" w:rsidP="00031EDB"/>
    <w:p w14:paraId="759319B4" w14:textId="77777777" w:rsidR="00837460" w:rsidRDefault="00837460" w:rsidP="00031EDB"/>
    <w:p w14:paraId="274DFB90" w14:textId="77777777" w:rsidR="00837460" w:rsidRDefault="00837460" w:rsidP="00031EDB"/>
    <w:p w14:paraId="75B88FD0" w14:textId="77777777" w:rsidR="00837460" w:rsidRDefault="00837460" w:rsidP="00031EDB"/>
    <w:p w14:paraId="447209DC" w14:textId="77777777" w:rsidR="00837460" w:rsidRDefault="00837460" w:rsidP="00031EDB"/>
    <w:p w14:paraId="65F11AF4" w14:textId="77777777" w:rsidR="00837460" w:rsidRDefault="00837460" w:rsidP="00031EDB"/>
    <w:p w14:paraId="6DA40144" w14:textId="77777777" w:rsidR="00837460" w:rsidRDefault="00837460" w:rsidP="00031EDB"/>
    <w:p w14:paraId="47D18CDB" w14:textId="77777777" w:rsidR="00837460" w:rsidRDefault="00837460" w:rsidP="00031EDB"/>
    <w:p w14:paraId="4D1590D7" w14:textId="77777777" w:rsidR="00837460" w:rsidRDefault="00837460" w:rsidP="00031EDB"/>
    <w:p w14:paraId="4F62556E" w14:textId="77777777" w:rsidR="00837460" w:rsidRDefault="00837460" w:rsidP="00031EDB"/>
    <w:p w14:paraId="0A744830" w14:textId="77777777" w:rsidR="00837460" w:rsidRDefault="00837460" w:rsidP="00031EDB"/>
    <w:p w14:paraId="2A020A24" w14:textId="77777777" w:rsidR="00837460" w:rsidRDefault="00837460" w:rsidP="00031EDB"/>
    <w:p w14:paraId="2B4BE377" w14:textId="77777777" w:rsidR="00837460" w:rsidRDefault="00837460" w:rsidP="00031EDB"/>
    <w:p w14:paraId="196224A6" w14:textId="77777777" w:rsidR="00DA730F" w:rsidRDefault="00DA730F" w:rsidP="00031EDB"/>
    <w:p w14:paraId="6524B4AB" w14:textId="77777777" w:rsidR="00DA730F" w:rsidRDefault="00DA730F" w:rsidP="00031EDB"/>
    <w:p w14:paraId="7D021619" w14:textId="77777777" w:rsidR="00DA730F" w:rsidRDefault="00DA730F" w:rsidP="00031EDB"/>
    <w:p w14:paraId="2A6EF71D" w14:textId="7C2E36A1" w:rsidR="0078038E" w:rsidRDefault="00360531" w:rsidP="0078038E">
      <w:pPr>
        <w:pStyle w:val="berschriftCover1"/>
      </w:pPr>
      <w:r>
        <w:t>DAS haben wir erreicht</w:t>
      </w:r>
    </w:p>
    <w:p w14:paraId="0275623E" w14:textId="77777777" w:rsidR="0078038E" w:rsidRDefault="0078038E" w:rsidP="0078038E">
      <w:pPr>
        <w:pStyle w:val="berschriftCover2"/>
      </w:pPr>
    </w:p>
    <w:p w14:paraId="5416A562" w14:textId="7E0AE162" w:rsidR="00DA730F" w:rsidRDefault="00717F22" w:rsidP="0078038E">
      <w:pPr>
        <w:pStyle w:val="berschriftCover2"/>
      </w:pPr>
      <w:r>
        <w:t>Prozess und Umsetzung</w:t>
      </w:r>
    </w:p>
    <w:p w14:paraId="03D37473" w14:textId="77777777" w:rsidR="00837460" w:rsidRDefault="00837460" w:rsidP="00031EDB"/>
    <w:p w14:paraId="1031D99D" w14:textId="5BD72C31" w:rsidR="00717F22" w:rsidRPr="00913C87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913C87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Allgemein: Prozess und Umsetzung des Naturpark-Konzeptes </w:t>
      </w:r>
      <w:r w:rsidR="00614B66">
        <w:rPr>
          <w:rFonts w:ascii="Calibri" w:hAnsi="Calibri" w:cs="Calibri"/>
          <w:i/>
          <w:iCs/>
          <w:color w:val="808080" w:themeColor="background1" w:themeShade="80"/>
          <w:lang w:val="de-DE"/>
        </w:rPr>
        <w:t>2018 - 2023</w:t>
      </w:r>
    </w:p>
    <w:p w14:paraId="63761FFE" w14:textId="77777777" w:rsidR="00717F22" w:rsidRPr="00913C87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913C87">
        <w:rPr>
          <w:rFonts w:ascii="Calibri" w:hAnsi="Calibri" w:cs="Calibri"/>
          <w:i/>
          <w:iCs/>
          <w:color w:val="808080" w:themeColor="background1" w:themeShade="80"/>
          <w:lang w:val="de-DE"/>
        </w:rPr>
        <w:t>Was war der Ausgangspunkt vor 5 Jahren; was waren die damaligen Herausforderungen?</w:t>
      </w:r>
    </w:p>
    <w:p w14:paraId="45B649CF" w14:textId="77777777" w:rsidR="00717F22" w:rsidRPr="00913C87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913C87">
        <w:rPr>
          <w:rFonts w:ascii="Calibri" w:hAnsi="Calibri" w:cs="Calibri"/>
          <w:i/>
          <w:iCs/>
          <w:color w:val="808080" w:themeColor="background1" w:themeShade="80"/>
          <w:lang w:val="de-DE"/>
        </w:rPr>
        <w:t>Wie lief der Erstellungsprozess ab? / Welche Herausforderungen gab es?</w:t>
      </w:r>
    </w:p>
    <w:p w14:paraId="7D3A71AC" w14:textId="77777777" w:rsidR="00717F22" w:rsidRPr="00913C87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913C87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Welche Ziele wurden mit dem 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ersten </w:t>
      </w:r>
      <w:r w:rsidRPr="00913C87">
        <w:rPr>
          <w:rFonts w:ascii="Calibri" w:hAnsi="Calibri" w:cs="Calibri"/>
          <w:i/>
          <w:iCs/>
          <w:color w:val="808080" w:themeColor="background1" w:themeShade="80"/>
          <w:lang w:val="de-DE"/>
        </w:rPr>
        <w:t>Naturpark-Konzept festgelegt und warum?</w:t>
      </w:r>
    </w:p>
    <w:p w14:paraId="4627CDC4" w14:textId="77777777" w:rsidR="00717F22" w:rsidRPr="00913C87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913C87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Projekte wurden durchgeführt / welche Erfolge wurden erreicht? (Highlights)</w:t>
      </w:r>
    </w:p>
    <w:p w14:paraId="000DC2D5" w14:textId="77777777" w:rsidR="00717F22" w:rsidRPr="00913C87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913C87">
        <w:rPr>
          <w:rFonts w:ascii="Calibri" w:hAnsi="Calibri" w:cs="Calibri"/>
          <w:i/>
          <w:iCs/>
          <w:color w:val="808080" w:themeColor="background1" w:themeShade="80"/>
          <w:lang w:val="de-DE"/>
        </w:rPr>
        <w:t>Was waren dabei die Herausforderungen?</w:t>
      </w:r>
    </w:p>
    <w:p w14:paraId="2AF804B3" w14:textId="77777777" w:rsidR="00717F22" w:rsidRPr="00913C87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913C87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Erkenntnisse werden für das Naturpark-Konzept 2024 mitgenommen?</w:t>
      </w:r>
    </w:p>
    <w:p w14:paraId="68F245E5" w14:textId="77777777" w:rsidR="00715554" w:rsidRPr="00031EDB" w:rsidRDefault="00031EDB" w:rsidP="00031EDB"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1" layoutInCell="1" allowOverlap="1" wp14:anchorId="48CE1316" wp14:editId="65C94C59">
                <wp:simplePos x="0" y="0"/>
                <wp:positionH relativeFrom="column">
                  <wp:posOffset>-300355</wp:posOffset>
                </wp:positionH>
                <wp:positionV relativeFrom="page">
                  <wp:posOffset>1525270</wp:posOffset>
                </wp:positionV>
                <wp:extent cx="6201410" cy="3773170"/>
                <wp:effectExtent l="0" t="0" r="8890" b="0"/>
                <wp:wrapNone/>
                <wp:docPr id="1552490819" name="Textfel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1410" cy="3773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1A0B9B" w14:textId="3389E7DA" w:rsidR="00880ABB" w:rsidRPr="00F67B1D" w:rsidRDefault="00360531" w:rsidP="007B1C8D">
                            <w:pPr>
                              <w:pStyle w:val="TitelCover"/>
                              <w:rPr>
                                <w:sz w:val="96"/>
                                <w:szCs w:val="130"/>
                                <w:lang w:val="de-DE"/>
                              </w:rPr>
                            </w:pPr>
                            <w:r w:rsidRPr="00F67B1D">
                              <w:rPr>
                                <w:sz w:val="96"/>
                                <w:szCs w:val="130"/>
                                <w:lang w:val="de-DE"/>
                              </w:rPr>
                              <w:t>Naturpark-</w:t>
                            </w:r>
                            <w:r w:rsidR="00F67B1D">
                              <w:rPr>
                                <w:sz w:val="96"/>
                                <w:szCs w:val="130"/>
                                <w:lang w:val="de-DE"/>
                              </w:rPr>
                              <w:t>K</w:t>
                            </w:r>
                            <w:r w:rsidRPr="00F67B1D">
                              <w:rPr>
                                <w:sz w:val="96"/>
                                <w:szCs w:val="130"/>
                                <w:lang w:val="de-DE"/>
                              </w:rPr>
                              <w:t>onzept</w:t>
                            </w:r>
                            <w:r w:rsidR="00717F22" w:rsidRPr="00F67B1D">
                              <w:rPr>
                                <w:sz w:val="96"/>
                                <w:szCs w:val="130"/>
                                <w:lang w:val="de-DE"/>
                              </w:rPr>
                              <w:t xml:space="preserve"> 201</w:t>
                            </w:r>
                            <w:r w:rsidR="00E026FA" w:rsidRPr="00F67B1D">
                              <w:rPr>
                                <w:sz w:val="96"/>
                                <w:szCs w:val="130"/>
                                <w:lang w:val="de-DE"/>
                              </w:rPr>
                              <w:t>8</w:t>
                            </w:r>
                            <w:r w:rsidR="00F67B1D">
                              <w:rPr>
                                <w:sz w:val="96"/>
                                <w:szCs w:val="130"/>
                                <w:lang w:val="de-DE"/>
                              </w:rPr>
                              <w:t>-2023</w:t>
                            </w:r>
                            <w:r w:rsidRPr="00F67B1D">
                              <w:rPr>
                                <w:sz w:val="96"/>
                                <w:szCs w:val="130"/>
                                <w:lang w:val="de-DE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288000" tIns="0" rIns="0" bIns="36000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CE1316" id="_x0000_t202" coordsize="21600,21600" o:spt="202" path="m,l,21600r21600,l21600,xe">
                <v:stroke joinstyle="miter"/>
                <v:path gradientshapeok="t" o:connecttype="rect"/>
              </v:shapetype>
              <v:shape id="Textfeld 13" o:spid="_x0000_s1026" type="#_x0000_t202" style="position:absolute;margin-left:-23.65pt;margin-top:120.1pt;width:488.3pt;height:297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" filled="f" stroked="f" strokeweight=".5pt">
                <v:textbox inset="8mm,0,0,10mm">
                  <w:txbxContent>
                    <w:p w14:paraId="101A0B9B" w14:textId="3389E7DA" w:rsidR="00880ABB" w:rsidRPr="00F67B1D" w:rsidRDefault="00360531" w:rsidP="007B1C8D">
                      <w:pPr>
                        <w:pStyle w:val="TitelCover"/>
                        <w:rPr>
                          <w:sz w:val="96"/>
                          <w:szCs w:val="130"/>
                          <w:lang w:val="de-DE"/>
                        </w:rPr>
                      </w:pPr>
                      <w:r w:rsidRPr="00F67B1D">
                        <w:rPr>
                          <w:sz w:val="96"/>
                          <w:szCs w:val="130"/>
                          <w:lang w:val="de-DE"/>
                        </w:rPr>
                        <w:t>Naturpark-</w:t>
                      </w:r>
                      <w:r w:rsidR="00F67B1D">
                        <w:rPr>
                          <w:sz w:val="96"/>
                          <w:szCs w:val="130"/>
                          <w:lang w:val="de-DE"/>
                        </w:rPr>
                        <w:t>K</w:t>
                      </w:r>
                      <w:r w:rsidRPr="00F67B1D">
                        <w:rPr>
                          <w:sz w:val="96"/>
                          <w:szCs w:val="130"/>
                          <w:lang w:val="de-DE"/>
                        </w:rPr>
                        <w:t>onzept</w:t>
                      </w:r>
                      <w:r w:rsidR="00717F22" w:rsidRPr="00F67B1D">
                        <w:rPr>
                          <w:sz w:val="96"/>
                          <w:szCs w:val="130"/>
                          <w:lang w:val="de-DE"/>
                        </w:rPr>
                        <w:t xml:space="preserve"> 201</w:t>
                      </w:r>
                      <w:r w:rsidR="00E026FA" w:rsidRPr="00F67B1D">
                        <w:rPr>
                          <w:sz w:val="96"/>
                          <w:szCs w:val="130"/>
                          <w:lang w:val="de-DE"/>
                        </w:rPr>
                        <w:t>8</w:t>
                      </w:r>
                      <w:r w:rsidR="00F67B1D">
                        <w:rPr>
                          <w:sz w:val="96"/>
                          <w:szCs w:val="130"/>
                          <w:lang w:val="de-DE"/>
                        </w:rPr>
                        <w:t>-2023</w:t>
                      </w:r>
                      <w:r w:rsidRPr="00F67B1D">
                        <w:rPr>
                          <w:sz w:val="96"/>
                          <w:szCs w:val="130"/>
                          <w:lang w:val="de-DE"/>
                        </w:rPr>
                        <w:t>: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2623F4">
        <w:rPr>
          <w:noProof/>
        </w:rPr>
        <mc:AlternateContent>
          <mc:Choice Requires="wps">
            <w:drawing>
              <wp:anchor distT="0" distB="0" distL="114300" distR="114300" simplePos="0" relativeHeight="251653119" behindDoc="0" locked="1" layoutInCell="1" allowOverlap="1" wp14:anchorId="4FF1BDD6" wp14:editId="080C9329">
                <wp:simplePos x="0" y="0"/>
                <wp:positionH relativeFrom="column">
                  <wp:posOffset>-295910</wp:posOffset>
                </wp:positionH>
                <wp:positionV relativeFrom="page">
                  <wp:posOffset>307340</wp:posOffset>
                </wp:positionV>
                <wp:extent cx="6200140" cy="5006975"/>
                <wp:effectExtent l="0" t="0" r="0" b="0"/>
                <wp:wrapNone/>
                <wp:docPr id="431392315" name="Rechtec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6200140" cy="5006975"/>
                        </a:xfrm>
                        <a:prstGeom prst="rect">
                          <a:avLst/>
                        </a:prstGeom>
                        <a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384B2A" id="Rechteck 1" o:spid="_x0000_s1026" style="position:absolute;margin-left:-23.3pt;margin-top:24.2pt;width:488.2pt;height:394.25pt;z-index:2516531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" stroked="f" strokeweight="1pt">
                <v:fill r:id="rId11" o:title="" recolor="t" rotate="t" type="frame"/>
                <o:lock v:ext="edit" aspectratio="t"/>
                <w10:wrap anchory="page"/>
                <w10:anchorlock/>
              </v:rect>
            </w:pict>
          </mc:Fallback>
        </mc:AlternateContent>
      </w:r>
      <w:r w:rsidR="00DA695A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1" layoutInCell="1" allowOverlap="1" wp14:anchorId="65764C42" wp14:editId="06585AF1">
                <wp:simplePos x="0" y="0"/>
                <wp:positionH relativeFrom="column">
                  <wp:posOffset>-280670</wp:posOffset>
                </wp:positionH>
                <wp:positionV relativeFrom="page">
                  <wp:posOffset>11568430</wp:posOffset>
                </wp:positionV>
                <wp:extent cx="6994800" cy="338400"/>
                <wp:effectExtent l="0" t="0" r="3175" b="5080"/>
                <wp:wrapNone/>
                <wp:docPr id="660803470" name="Gruppieren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4800" cy="338400"/>
                          <a:chOff x="0" y="0"/>
                          <a:chExt cx="6993263" cy="337300"/>
                        </a:xfrm>
                      </wpg:grpSpPr>
                      <wps:wsp>
                        <wps:cNvPr id="2100519165" name="Abgerundetes Rechteck 2"/>
                        <wps:cNvSpPr/>
                        <wps:spPr>
                          <a:xfrm>
                            <a:off x="0" y="0"/>
                            <a:ext cx="1116437" cy="229855"/>
                          </a:xfrm>
                          <a:custGeom>
                            <a:avLst/>
                            <a:gdLst>
                              <a:gd name="connsiteX0" fmla="*/ 0 w 1206500"/>
                              <a:gd name="connsiteY0" fmla="*/ 91850 h 207010"/>
                              <a:gd name="connsiteX1" fmla="*/ 91850 w 1206500"/>
                              <a:gd name="connsiteY1" fmla="*/ 0 h 207010"/>
                              <a:gd name="connsiteX2" fmla="*/ 1114650 w 1206500"/>
                              <a:gd name="connsiteY2" fmla="*/ 0 h 207010"/>
                              <a:gd name="connsiteX3" fmla="*/ 1206500 w 1206500"/>
                              <a:gd name="connsiteY3" fmla="*/ 91850 h 207010"/>
                              <a:gd name="connsiteX4" fmla="*/ 1206500 w 1206500"/>
                              <a:gd name="connsiteY4" fmla="*/ 115160 h 207010"/>
                              <a:gd name="connsiteX5" fmla="*/ 1114650 w 1206500"/>
                              <a:gd name="connsiteY5" fmla="*/ 207010 h 207010"/>
                              <a:gd name="connsiteX6" fmla="*/ 91850 w 1206500"/>
                              <a:gd name="connsiteY6" fmla="*/ 207010 h 207010"/>
                              <a:gd name="connsiteX7" fmla="*/ 0 w 1206500"/>
                              <a:gd name="connsiteY7" fmla="*/ 115160 h 207010"/>
                              <a:gd name="connsiteX8" fmla="*/ 0 w 1206500"/>
                              <a:gd name="connsiteY8" fmla="*/ 91850 h 207010"/>
                              <a:gd name="connsiteX0" fmla="*/ 0 w 1206500"/>
                              <a:gd name="connsiteY0" fmla="*/ 91850 h 207010"/>
                              <a:gd name="connsiteX1" fmla="*/ 91850 w 1206500"/>
                              <a:gd name="connsiteY1" fmla="*/ 0 h 207010"/>
                              <a:gd name="connsiteX2" fmla="*/ 1114650 w 1206500"/>
                              <a:gd name="connsiteY2" fmla="*/ 0 h 207010"/>
                              <a:gd name="connsiteX3" fmla="*/ 1206500 w 1206500"/>
                              <a:gd name="connsiteY3" fmla="*/ 91850 h 207010"/>
                              <a:gd name="connsiteX4" fmla="*/ 1206500 w 1206500"/>
                              <a:gd name="connsiteY4" fmla="*/ 115160 h 207010"/>
                              <a:gd name="connsiteX5" fmla="*/ 1114650 w 1206500"/>
                              <a:gd name="connsiteY5" fmla="*/ 207010 h 207010"/>
                              <a:gd name="connsiteX6" fmla="*/ 91850 w 1206500"/>
                              <a:gd name="connsiteY6" fmla="*/ 207010 h 207010"/>
                              <a:gd name="connsiteX7" fmla="*/ 0 w 1206500"/>
                              <a:gd name="connsiteY7" fmla="*/ 115160 h 207010"/>
                              <a:gd name="connsiteX8" fmla="*/ 0 w 1206500"/>
                              <a:gd name="connsiteY8" fmla="*/ 91850 h 207010"/>
                              <a:gd name="connsiteX0" fmla="*/ 0 w 1230242"/>
                              <a:gd name="connsiteY0" fmla="*/ 91850 h 207010"/>
                              <a:gd name="connsiteX1" fmla="*/ 91850 w 1230242"/>
                              <a:gd name="connsiteY1" fmla="*/ 0 h 207010"/>
                              <a:gd name="connsiteX2" fmla="*/ 1114650 w 1230242"/>
                              <a:gd name="connsiteY2" fmla="*/ 0 h 207010"/>
                              <a:gd name="connsiteX3" fmla="*/ 1206500 w 1230242"/>
                              <a:gd name="connsiteY3" fmla="*/ 115160 h 207010"/>
                              <a:gd name="connsiteX4" fmla="*/ 1114650 w 1230242"/>
                              <a:gd name="connsiteY4" fmla="*/ 207010 h 207010"/>
                              <a:gd name="connsiteX5" fmla="*/ 91850 w 1230242"/>
                              <a:gd name="connsiteY5" fmla="*/ 207010 h 207010"/>
                              <a:gd name="connsiteX6" fmla="*/ 0 w 1230242"/>
                              <a:gd name="connsiteY6" fmla="*/ 115160 h 207010"/>
                              <a:gd name="connsiteX7" fmla="*/ 0 w 1230242"/>
                              <a:gd name="connsiteY7" fmla="*/ 91850 h 207010"/>
                              <a:gd name="connsiteX0" fmla="*/ 0 w 1242499"/>
                              <a:gd name="connsiteY0" fmla="*/ 91850 h 207010"/>
                              <a:gd name="connsiteX1" fmla="*/ 91850 w 1242499"/>
                              <a:gd name="connsiteY1" fmla="*/ 0 h 207010"/>
                              <a:gd name="connsiteX2" fmla="*/ 1114650 w 1242499"/>
                              <a:gd name="connsiteY2" fmla="*/ 0 h 207010"/>
                              <a:gd name="connsiteX3" fmla="*/ 1114650 w 1242499"/>
                              <a:gd name="connsiteY3" fmla="*/ 207010 h 207010"/>
                              <a:gd name="connsiteX4" fmla="*/ 91850 w 1242499"/>
                              <a:gd name="connsiteY4" fmla="*/ 207010 h 207010"/>
                              <a:gd name="connsiteX5" fmla="*/ 0 w 1242499"/>
                              <a:gd name="connsiteY5" fmla="*/ 115160 h 207010"/>
                              <a:gd name="connsiteX6" fmla="*/ 0 w 1242499"/>
                              <a:gd name="connsiteY6" fmla="*/ 91850 h 207010"/>
                              <a:gd name="connsiteX0" fmla="*/ 0 w 1191475"/>
                              <a:gd name="connsiteY0" fmla="*/ 91850 h 207010"/>
                              <a:gd name="connsiteX1" fmla="*/ 91850 w 1191475"/>
                              <a:gd name="connsiteY1" fmla="*/ 0 h 207010"/>
                              <a:gd name="connsiteX2" fmla="*/ 1114650 w 1191475"/>
                              <a:gd name="connsiteY2" fmla="*/ 0 h 207010"/>
                              <a:gd name="connsiteX3" fmla="*/ 1114650 w 1191475"/>
                              <a:gd name="connsiteY3" fmla="*/ 207010 h 207010"/>
                              <a:gd name="connsiteX4" fmla="*/ 91850 w 1191475"/>
                              <a:gd name="connsiteY4" fmla="*/ 207010 h 207010"/>
                              <a:gd name="connsiteX5" fmla="*/ 0 w 1191475"/>
                              <a:gd name="connsiteY5" fmla="*/ 115160 h 207010"/>
                              <a:gd name="connsiteX6" fmla="*/ 0 w 1191475"/>
                              <a:gd name="connsiteY6" fmla="*/ 91850 h 207010"/>
                              <a:gd name="connsiteX0" fmla="*/ 0 w 1116437"/>
                              <a:gd name="connsiteY0" fmla="*/ 91850 h 207010"/>
                              <a:gd name="connsiteX1" fmla="*/ 91850 w 1116437"/>
                              <a:gd name="connsiteY1" fmla="*/ 0 h 207010"/>
                              <a:gd name="connsiteX2" fmla="*/ 1114650 w 1116437"/>
                              <a:gd name="connsiteY2" fmla="*/ 0 h 207010"/>
                              <a:gd name="connsiteX3" fmla="*/ 1114650 w 1116437"/>
                              <a:gd name="connsiteY3" fmla="*/ 207010 h 207010"/>
                              <a:gd name="connsiteX4" fmla="*/ 91850 w 1116437"/>
                              <a:gd name="connsiteY4" fmla="*/ 207010 h 207010"/>
                              <a:gd name="connsiteX5" fmla="*/ 0 w 1116437"/>
                              <a:gd name="connsiteY5" fmla="*/ 115160 h 207010"/>
                              <a:gd name="connsiteX6" fmla="*/ 0 w 1116437"/>
                              <a:gd name="connsiteY6" fmla="*/ 91850 h 207010"/>
                              <a:gd name="connsiteX0" fmla="*/ 0 w 1116437"/>
                              <a:gd name="connsiteY0" fmla="*/ 22545 h 229555"/>
                              <a:gd name="connsiteX1" fmla="*/ 91850 w 1116437"/>
                              <a:gd name="connsiteY1" fmla="*/ 22545 h 229555"/>
                              <a:gd name="connsiteX2" fmla="*/ 1114650 w 1116437"/>
                              <a:gd name="connsiteY2" fmla="*/ 22545 h 229555"/>
                              <a:gd name="connsiteX3" fmla="*/ 1114650 w 1116437"/>
                              <a:gd name="connsiteY3" fmla="*/ 229555 h 229555"/>
                              <a:gd name="connsiteX4" fmla="*/ 91850 w 1116437"/>
                              <a:gd name="connsiteY4" fmla="*/ 229555 h 229555"/>
                              <a:gd name="connsiteX5" fmla="*/ 0 w 1116437"/>
                              <a:gd name="connsiteY5" fmla="*/ 137705 h 229555"/>
                              <a:gd name="connsiteX6" fmla="*/ 0 w 1116437"/>
                              <a:gd name="connsiteY6" fmla="*/ 22545 h 229555"/>
                              <a:gd name="connsiteX0" fmla="*/ 0 w 1116437"/>
                              <a:gd name="connsiteY0" fmla="*/ 20530 h 227540"/>
                              <a:gd name="connsiteX1" fmla="*/ 1114650 w 1116437"/>
                              <a:gd name="connsiteY1" fmla="*/ 20530 h 227540"/>
                              <a:gd name="connsiteX2" fmla="*/ 1114650 w 1116437"/>
                              <a:gd name="connsiteY2" fmla="*/ 227540 h 227540"/>
                              <a:gd name="connsiteX3" fmla="*/ 91850 w 1116437"/>
                              <a:gd name="connsiteY3" fmla="*/ 227540 h 227540"/>
                              <a:gd name="connsiteX4" fmla="*/ 0 w 1116437"/>
                              <a:gd name="connsiteY4" fmla="*/ 135690 h 227540"/>
                              <a:gd name="connsiteX5" fmla="*/ 0 w 1116437"/>
                              <a:gd name="connsiteY5" fmla="*/ 20530 h 227540"/>
                              <a:gd name="connsiteX0" fmla="*/ 0 w 1116437"/>
                              <a:gd name="connsiteY0" fmla="*/ 16082 h 223092"/>
                              <a:gd name="connsiteX1" fmla="*/ 1114650 w 1116437"/>
                              <a:gd name="connsiteY1" fmla="*/ 16082 h 223092"/>
                              <a:gd name="connsiteX2" fmla="*/ 1114650 w 1116437"/>
                              <a:gd name="connsiteY2" fmla="*/ 223092 h 223092"/>
                              <a:gd name="connsiteX3" fmla="*/ 91850 w 1116437"/>
                              <a:gd name="connsiteY3" fmla="*/ 223092 h 223092"/>
                              <a:gd name="connsiteX4" fmla="*/ 0 w 1116437"/>
                              <a:gd name="connsiteY4" fmla="*/ 131242 h 223092"/>
                              <a:gd name="connsiteX5" fmla="*/ 0 w 1116437"/>
                              <a:gd name="connsiteY5" fmla="*/ 16082 h 223092"/>
                              <a:gd name="connsiteX0" fmla="*/ 0 w 1116437"/>
                              <a:gd name="connsiteY0" fmla="*/ 522 h 207532"/>
                              <a:gd name="connsiteX1" fmla="*/ 1114650 w 1116437"/>
                              <a:gd name="connsiteY1" fmla="*/ 522 h 207532"/>
                              <a:gd name="connsiteX2" fmla="*/ 1114650 w 1116437"/>
                              <a:gd name="connsiteY2" fmla="*/ 207532 h 207532"/>
                              <a:gd name="connsiteX3" fmla="*/ 91850 w 1116437"/>
                              <a:gd name="connsiteY3" fmla="*/ 207532 h 207532"/>
                              <a:gd name="connsiteX4" fmla="*/ 0 w 1116437"/>
                              <a:gd name="connsiteY4" fmla="*/ 115682 h 207532"/>
                              <a:gd name="connsiteX5" fmla="*/ 0 w 1116437"/>
                              <a:gd name="connsiteY5" fmla="*/ 522 h 207532"/>
                              <a:gd name="connsiteX0" fmla="*/ 3186 w 1116437"/>
                              <a:gd name="connsiteY0" fmla="*/ 503 h 208035"/>
                              <a:gd name="connsiteX1" fmla="*/ 1114650 w 1116437"/>
                              <a:gd name="connsiteY1" fmla="*/ 1025 h 208035"/>
                              <a:gd name="connsiteX2" fmla="*/ 1114650 w 1116437"/>
                              <a:gd name="connsiteY2" fmla="*/ 208035 h 208035"/>
                              <a:gd name="connsiteX3" fmla="*/ 91850 w 1116437"/>
                              <a:gd name="connsiteY3" fmla="*/ 208035 h 208035"/>
                              <a:gd name="connsiteX4" fmla="*/ 0 w 1116437"/>
                              <a:gd name="connsiteY4" fmla="*/ 116185 h 208035"/>
                              <a:gd name="connsiteX5" fmla="*/ 3186 w 1116437"/>
                              <a:gd name="connsiteY5" fmla="*/ 503 h 20803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1116437" h="208035">
                                <a:moveTo>
                                  <a:pt x="3186" y="503"/>
                                </a:moveTo>
                                <a:cubicBezTo>
                                  <a:pt x="1122567" y="-2745"/>
                                  <a:pt x="23946" y="11169"/>
                                  <a:pt x="1114650" y="1025"/>
                                </a:cubicBezTo>
                                <a:cubicBezTo>
                                  <a:pt x="1113037" y="312714"/>
                                  <a:pt x="1119383" y="-87724"/>
                                  <a:pt x="1114650" y="208035"/>
                                </a:cubicBezTo>
                                <a:lnTo>
                                  <a:pt x="91850" y="208035"/>
                                </a:lnTo>
                                <a:cubicBezTo>
                                  <a:pt x="41123" y="208035"/>
                                  <a:pt x="0" y="166912"/>
                                  <a:pt x="0" y="116185"/>
                                </a:cubicBezTo>
                                <a:lnTo>
                                  <a:pt x="3186" y="5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65A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9E90B3" w14:textId="77777777" w:rsidR="00DA695A" w:rsidRPr="00FA6464" w:rsidRDefault="00DA695A" w:rsidP="00DA695A">
                              <w:pPr>
                                <w:jc w:val="center"/>
                                <w:rPr>
                                  <w:rStyle w:val="Fett"/>
                                </w:rPr>
                              </w:pPr>
                              <w:r w:rsidRPr="00FA6464">
                                <w:rPr>
                                  <w:rStyle w:val="Fett"/>
                                </w:rPr>
                                <w:t>Ausgabe 2023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360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1594830" name="Gerade Verbindung 5"/>
                        <wps:cNvCnPr/>
                        <wps:spPr>
                          <a:xfrm flipV="1">
                            <a:off x="290945" y="224443"/>
                            <a:ext cx="440372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0665A9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83650301" name="Textfeld 6"/>
                        <wps:cNvSpPr txBox="1"/>
                        <wps:spPr>
                          <a:xfrm>
                            <a:off x="4247803" y="108065"/>
                            <a:ext cx="2745460" cy="22923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1C32D3D" w14:textId="77777777" w:rsidR="00DA695A" w:rsidRPr="00F07D4C" w:rsidRDefault="00DA695A" w:rsidP="00DA695A">
                              <w:pPr>
                                <w:jc w:val="right"/>
                                <w:rPr>
                                  <w:color w:val="0665A9"/>
                                  <w:sz w:val="20"/>
                                  <w:szCs w:val="20"/>
                                </w:rPr>
                              </w:pPr>
                              <w:r w:rsidRPr="00F07D4C">
                                <w:rPr>
                                  <w:color w:val="0665A9"/>
                                  <w:sz w:val="20"/>
                                  <w:szCs w:val="20"/>
                                </w:rPr>
                                <w:t xml:space="preserve">Jahresbericht </w:t>
                              </w:r>
                              <w:r w:rsidRPr="00F07D4C">
                                <w:rPr>
                                  <w:rFonts w:asciiTheme="majorHAnsi" w:hAnsiTheme="majorHAnsi"/>
                                  <w:b/>
                                  <w:bCs/>
                                  <w:color w:val="0665A9"/>
                                  <w:sz w:val="20"/>
                                  <w:szCs w:val="20"/>
                                </w:rPr>
                                <w:t>Naturpark Jauerling-Wachau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764C42" id="Gruppieren 3" o:spid="_x0000_s1027" style="position:absolute;margin-left:-22.1pt;margin-top:910.9pt;width:550.75pt;height:26.65pt;z-index:251667456;mso-position-vertical-relative:page;mso-width-relative:margin;mso-height-relative:margin" coordsize="69932,3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">
                <v:shape id="Abgerundetes Rechteck 2" o:spid="_x0000_s1028" style="position:absolute;width:11164;height:2298;visibility:visible;mso-wrap-style:square;v-text-anchor:bottom" coordsize="1116437,2080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" adj="-11796480,,5400" path="m3186,503v1119381,-3248,20760,10666,1111464,522c1113037,312714,1119383,-87724,1114650,208035r-1022800,c41123,208035,,166912,,116185l3186,503xe" fillcolor="#0665a9" stroked="f" strokeweight="1pt">
                  <v:stroke joinstyle="miter"/>
                  <v:formulas/>
                  <v:path arrowok="t" o:connecttype="custom" o:connectlocs="3186,556;1114650,1133;1114650,229855;91850,229855;0,128371;3186,556" o:connectangles="0,0,0,0,0,0" textboxrect="0,0,1116437,208035"/>
                  <v:textbox inset="0,0,0,1mm">
                    <w:txbxContent>
                      <w:p w14:paraId="5F9E90B3" w14:textId="77777777" w:rsidR="00DA695A" w:rsidRPr="00FA6464" w:rsidRDefault="00DA695A" w:rsidP="00DA695A">
                        <w:pPr>
                          <w:jc w:val="center"/>
                          <w:rPr>
                            <w:rStyle w:val="Fett"/>
                          </w:rPr>
                        </w:pPr>
                        <w:r w:rsidRPr="00FA6464">
                          <w:rPr>
                            <w:rStyle w:val="Fett"/>
                          </w:rPr>
                          <w:t>Ausgabe 2023</w:t>
                        </w:r>
                      </w:p>
                    </w:txbxContent>
                  </v:textbox>
                </v:shape>
                <v:line id="Gerade Verbindung 5" o:spid="_x0000_s1029" style="position:absolute;flip:y;visibility:visible;mso-wrap-style:square" from="2909,2244" to="46946,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" strokecolor="#0665a9" strokeweight=".5pt">
                  <v:stroke joinstyle="miter"/>
                </v:line>
                <v:shape id="Textfeld 6" o:spid="_x0000_s1030" type="#_x0000_t202" style="position:absolute;left:42478;top:1080;width:27454;height:22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" fillcolor="white [3201]" stroked="f" strokeweight=".5pt">
                  <v:textbox inset="1mm,0,0,0">
                    <w:txbxContent>
                      <w:p w14:paraId="71C32D3D" w14:textId="77777777" w:rsidR="00DA695A" w:rsidRPr="00F07D4C" w:rsidRDefault="00DA695A" w:rsidP="00DA695A">
                        <w:pPr>
                          <w:jc w:val="right"/>
                          <w:rPr>
                            <w:color w:val="0665A9"/>
                            <w:sz w:val="20"/>
                            <w:szCs w:val="20"/>
                          </w:rPr>
                        </w:pPr>
                        <w:r w:rsidRPr="00F07D4C">
                          <w:rPr>
                            <w:color w:val="0665A9"/>
                            <w:sz w:val="20"/>
                            <w:szCs w:val="20"/>
                          </w:rPr>
                          <w:t xml:space="preserve">Jahresbericht </w:t>
                        </w:r>
                        <w:r w:rsidRPr="00F07D4C">
                          <w:rPr>
                            <w:rFonts w:asciiTheme="majorHAnsi" w:hAnsiTheme="majorHAnsi"/>
                            <w:b/>
                            <w:bCs/>
                            <w:color w:val="0665A9"/>
                            <w:sz w:val="20"/>
                            <w:szCs w:val="20"/>
                          </w:rPr>
                          <w:t>Naturpark Jauerling-Wachau</w:t>
                        </w:r>
                      </w:p>
                    </w:txbxContent>
                  </v:textbox>
                </v:shape>
                <w10:wrap anchory="page"/>
                <w10:anchorlock/>
              </v:group>
            </w:pict>
          </mc:Fallback>
        </mc:AlternateContent>
      </w:r>
    </w:p>
    <w:p w14:paraId="317046AC" w14:textId="77777777" w:rsidR="00837460" w:rsidRDefault="00832166" w:rsidP="00517E16">
      <w:r>
        <w:br w:type="page"/>
      </w:r>
    </w:p>
    <w:p w14:paraId="264F14D4" w14:textId="2A6E8B89" w:rsidR="00634BE0" w:rsidRDefault="00222FA9" w:rsidP="00EC785C">
      <w:pPr>
        <w:pStyle w:val="berschriftKapitel"/>
      </w:pPr>
      <w:r>
        <w:rPr>
          <w:noProof/>
        </w:rPr>
        <w:lastRenderedPageBreak/>
        <w:drawing>
          <wp:anchor distT="0" distB="0" distL="114300" distR="114300" simplePos="0" relativeHeight="251715584" behindDoc="0" locked="0" layoutInCell="1" allowOverlap="1" wp14:anchorId="6E57FB6E" wp14:editId="416A2FDC">
            <wp:simplePos x="0" y="0"/>
            <wp:positionH relativeFrom="margin">
              <wp:posOffset>4466123</wp:posOffset>
            </wp:positionH>
            <wp:positionV relativeFrom="paragraph">
              <wp:posOffset>-290830</wp:posOffset>
            </wp:positionV>
            <wp:extent cx="1105200" cy="126360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200" cy="12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7F22">
        <w:t>Säule Schutz</w:t>
      </w:r>
    </w:p>
    <w:p w14:paraId="61DE80D2" w14:textId="3B997905" w:rsidR="00BB5D43" w:rsidRDefault="00BB5D43" w:rsidP="00BB5D43"/>
    <w:p w14:paraId="50FCE42A" w14:textId="48D5CDDA" w:rsidR="00717F22" w:rsidRPr="00761B21" w:rsidRDefault="00717F22" w:rsidP="00717F22">
      <w:pPr>
        <w:rPr>
          <w:rFonts w:ascii="Calibri" w:hAnsi="Calibri" w:cs="Calibri"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Kurze Einleitung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;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welche Teilziele wurden</w:t>
      </w:r>
      <w:r w:rsidRPr="00FD0436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verfolg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t,</w:t>
      </w:r>
      <w:r w:rsidRPr="00DF1CEF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Aktivitäten wurden durchgeführt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?</w:t>
      </w:r>
    </w:p>
    <w:p w14:paraId="10C9F581" w14:textId="3FD1BAFF" w:rsidR="00717F22" w:rsidRDefault="00717F22" w:rsidP="00717F22">
      <w:pPr>
        <w:rPr>
          <w:rFonts w:ascii="Calibri" w:hAnsi="Calibri" w:cs="Calibri"/>
          <w:b/>
          <w:bCs/>
          <w:u w:val="single"/>
          <w:lang w:val="de-DE"/>
        </w:rPr>
      </w:pPr>
    </w:p>
    <w:p w14:paraId="55753452" w14:textId="48AF3597" w:rsidR="00717F22" w:rsidRDefault="00717F22" w:rsidP="00717F22">
      <w:pPr>
        <w:rPr>
          <w:rFonts w:ascii="Calibri" w:hAnsi="Calibri" w:cs="Calibri"/>
          <w:b/>
          <w:bCs/>
          <w:color w:val="5F9020"/>
          <w:lang w:val="de-DE"/>
        </w:rPr>
      </w:pPr>
    </w:p>
    <w:p w14:paraId="0C8C82EC" w14:textId="3A5C2CEA" w:rsidR="00F53A2C" w:rsidRDefault="00EE75C8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b/>
          <w:bCs/>
          <w:i/>
          <w:iCs/>
          <w:noProof/>
          <w:u w:val="single"/>
          <w:lang w:val="de-DE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16C83B8" wp14:editId="4DF4572B">
                <wp:simplePos x="0" y="0"/>
                <wp:positionH relativeFrom="column">
                  <wp:posOffset>-10795</wp:posOffset>
                </wp:positionH>
                <wp:positionV relativeFrom="paragraph">
                  <wp:posOffset>125730</wp:posOffset>
                </wp:positionV>
                <wp:extent cx="5537835" cy="2070100"/>
                <wp:effectExtent l="0" t="0" r="24765" b="25400"/>
                <wp:wrapSquare wrapText="bothSides"/>
                <wp:docPr id="166003293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7835" cy="207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459D3" w14:textId="77777777" w:rsidR="00717F22" w:rsidRDefault="00717F22" w:rsidP="00717F22">
                            <w:r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C83B8" id="Textfeld 2" o:spid="_x0000_s1031" type="#_x0000_t202" style="position:absolute;margin-left:-.85pt;margin-top:9.9pt;width:436.05pt;height:163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">
                <v:textbox>
                  <w:txbxContent>
                    <w:p w14:paraId="700459D3" w14:textId="77777777" w:rsidR="00717F22" w:rsidRDefault="00717F22" w:rsidP="00717F22">
                      <w:r>
                        <w:t>FOTO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D639E1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5B2D2B83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4E028CE1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7C50FD04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1E686A8E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0FEEE914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0304E19E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35B0CAE3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50D61B19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14D4A5CA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50EA115E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77207AB8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0689169C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53373BE5" w14:textId="77777777" w:rsidR="00F53A2C" w:rsidRDefault="00F53A2C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3C10B9F0" w14:textId="77777777" w:rsidR="00EE75C8" w:rsidRPr="00CE7619" w:rsidRDefault="00EE75C8" w:rsidP="00EE75C8">
      <w:pPr>
        <w:pStyle w:val="berschriftohneNummerierung"/>
        <w:rPr>
          <w:lang w:val="de-DE"/>
        </w:rPr>
      </w:pPr>
      <w:r w:rsidRPr="00CE7619">
        <w:rPr>
          <w:lang w:val="de-DE"/>
        </w:rPr>
        <w:t>PROJEKTE:</w:t>
      </w:r>
    </w:p>
    <w:p w14:paraId="4AC3BBC0" w14:textId="32ADDE55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Ziele wurden verfolgt?</w:t>
      </w:r>
    </w:p>
    <w:p w14:paraId="5206975B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Welche Projekte wurden umgesetzt? </w:t>
      </w:r>
    </w:p>
    <w:p w14:paraId="61E95965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Was ist besonders gut gelaufen?</w:t>
      </w:r>
    </w:p>
    <w:p w14:paraId="501761A4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Herausforderungen gab es, wie konnten sie gemeistert werden?</w:t>
      </w:r>
    </w:p>
    <w:p w14:paraId="2C09A446" w14:textId="6AF2BE53" w:rsidR="00717F22" w:rsidRPr="00761B21" w:rsidRDefault="00717F22" w:rsidP="00717F22">
      <w:pPr>
        <w:rPr>
          <w:rFonts w:ascii="Calibri" w:hAnsi="Calibri" w:cs="Calibri"/>
          <w:i/>
          <w:iCs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(Kurz &amp; knapp, beispielhaft) </w:t>
      </w:r>
    </w:p>
    <w:p w14:paraId="08EFE727" w14:textId="7D7C61D2" w:rsidR="00717F22" w:rsidRDefault="00171D63" w:rsidP="00717F22">
      <w:pPr>
        <w:rPr>
          <w:rFonts w:ascii="Calibri" w:hAnsi="Calibri" w:cs="Calibri"/>
          <w:b/>
          <w:bCs/>
          <w:color w:val="5F9020"/>
          <w:lang w:val="de-DE"/>
        </w:rPr>
      </w:pPr>
      <w:r w:rsidRPr="00761B21">
        <w:rPr>
          <w:rFonts w:ascii="Calibri" w:hAnsi="Calibri" w:cs="Calibri"/>
          <w:b/>
          <w:bCs/>
          <w:i/>
          <w:iCs/>
          <w:noProof/>
          <w:color w:val="5F9020"/>
          <w:u w:val="single"/>
          <w:lang w:val="de-DE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393E20B" wp14:editId="09FAC2C3">
                <wp:simplePos x="0" y="0"/>
                <wp:positionH relativeFrom="column">
                  <wp:posOffset>3493925</wp:posOffset>
                </wp:positionH>
                <wp:positionV relativeFrom="paragraph">
                  <wp:posOffset>129755</wp:posOffset>
                </wp:positionV>
                <wp:extent cx="2103755" cy="3257550"/>
                <wp:effectExtent l="0" t="0" r="10795" b="19050"/>
                <wp:wrapSquare wrapText="bothSides"/>
                <wp:docPr id="7448898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755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F902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FB46A" w14:textId="77777777" w:rsidR="00717F22" w:rsidRPr="003A6463" w:rsidRDefault="00717F22" w:rsidP="00717F22">
                            <w:pPr>
                              <w:pStyle w:val="berschriftCover2"/>
                              <w:jc w:val="right"/>
                              <w:rPr>
                                <w:lang w:val="de-DE"/>
                              </w:rPr>
                            </w:pPr>
                            <w:r w:rsidRPr="003A6463">
                              <w:rPr>
                                <w:lang w:val="de-DE"/>
                              </w:rPr>
                              <w:t>Im Überblick</w:t>
                            </w:r>
                          </w:p>
                          <w:p w14:paraId="5AC9042C" w14:textId="77777777" w:rsidR="00717F22" w:rsidRPr="001A1176" w:rsidRDefault="00717F22" w:rsidP="00717F22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1A1176"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  <w:t>Hier kann der Naturpark z.B. in Zahlen zusammengefasst werden</w:t>
                            </w:r>
                          </w:p>
                          <w:p w14:paraId="6CB1F8A1" w14:textId="77777777" w:rsidR="00717F22" w:rsidRPr="001A1176" w:rsidRDefault="00717F22" w:rsidP="00717F22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1A1176">
                              <w:rPr>
                                <w:color w:val="808080" w:themeColor="background1" w:themeShade="80"/>
                                <w:lang w:val="de-DE"/>
                              </w:rPr>
                              <w:t xml:space="preserve">Anzahl der </w:t>
                            </w:r>
                            <w:r>
                              <w:rPr>
                                <w:color w:val="808080" w:themeColor="background1" w:themeShade="80"/>
                                <w:lang w:val="de-DE"/>
                              </w:rPr>
                              <w:t>Schutz-</w:t>
                            </w:r>
                            <w:r w:rsidRPr="001A1176">
                              <w:rPr>
                                <w:color w:val="808080" w:themeColor="background1" w:themeShade="80"/>
                                <w:lang w:val="de-DE"/>
                              </w:rPr>
                              <w:t>Projekte: 5</w:t>
                            </w:r>
                          </w:p>
                          <w:p w14:paraId="029C20DE" w14:textId="77777777" w:rsidR="00717F22" w:rsidRPr="001A1176" w:rsidRDefault="00717F22" w:rsidP="00717F22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1A1176">
                              <w:rPr>
                                <w:color w:val="808080" w:themeColor="background1" w:themeShade="80"/>
                                <w:lang w:val="de-DE"/>
                              </w:rPr>
                              <w:t xml:space="preserve">Anzahl der </w:t>
                            </w:r>
                          </w:p>
                          <w:p w14:paraId="3AA5992C" w14:textId="77777777" w:rsidR="00717F22" w:rsidRPr="001A1176" w:rsidRDefault="00717F22" w:rsidP="00717F22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1A1176">
                              <w:rPr>
                                <w:color w:val="808080" w:themeColor="background1" w:themeShade="80"/>
                                <w:lang w:val="de-DE"/>
                              </w:rPr>
                              <w:t>abgeschlossen Projekte: 4</w:t>
                            </w:r>
                          </w:p>
                          <w:p w14:paraId="7DF2137C" w14:textId="77777777" w:rsidR="00717F22" w:rsidRPr="001A1176" w:rsidRDefault="00717F22" w:rsidP="00717F22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1A1176">
                              <w:rPr>
                                <w:color w:val="808080" w:themeColor="background1" w:themeShade="80"/>
                                <w:lang w:val="de-DE"/>
                              </w:rPr>
                              <w:t xml:space="preserve">Geschützte Pflanzen: </w:t>
                            </w:r>
                          </w:p>
                          <w:p w14:paraId="4AE27F79" w14:textId="77777777" w:rsidR="00717F22" w:rsidRPr="001A1176" w:rsidRDefault="00717F22" w:rsidP="00717F22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1A1176">
                              <w:rPr>
                                <w:color w:val="808080" w:themeColor="background1" w:themeShade="80"/>
                                <w:lang w:val="de-DE"/>
                              </w:rPr>
                              <w:t>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3E20B" id="_x0000_s1032" type="#_x0000_t202" style="position:absolute;margin-left:275.1pt;margin-top:10.2pt;width:165.65pt;height:256.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" strokecolor="#5f9020" strokeweight="1.5pt">
                <v:textbox>
                  <w:txbxContent>
                    <w:p w14:paraId="264FB46A" w14:textId="77777777" w:rsidR="00717F22" w:rsidRPr="003A6463" w:rsidRDefault="00717F22" w:rsidP="00717F22">
                      <w:pPr>
                        <w:pStyle w:val="berschriftCover2"/>
                        <w:jc w:val="right"/>
                        <w:rPr>
                          <w:lang w:val="de-DE"/>
                        </w:rPr>
                      </w:pPr>
                      <w:r w:rsidRPr="003A6463">
                        <w:rPr>
                          <w:lang w:val="de-DE"/>
                        </w:rPr>
                        <w:t>Im Überblick</w:t>
                      </w:r>
                    </w:p>
                    <w:p w14:paraId="5AC9042C" w14:textId="77777777" w:rsidR="00717F22" w:rsidRPr="001A1176" w:rsidRDefault="00717F22" w:rsidP="00717F22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1A1176"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  <w:t>Hier kann der Naturpark z.B. in Zahlen zusammengefasst werden</w:t>
                      </w:r>
                    </w:p>
                    <w:p w14:paraId="6CB1F8A1" w14:textId="77777777" w:rsidR="00717F22" w:rsidRPr="001A1176" w:rsidRDefault="00717F22" w:rsidP="00717F22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1A1176">
                        <w:rPr>
                          <w:color w:val="808080" w:themeColor="background1" w:themeShade="80"/>
                          <w:lang w:val="de-DE"/>
                        </w:rPr>
                        <w:t xml:space="preserve">Anzahl der </w:t>
                      </w:r>
                      <w:r>
                        <w:rPr>
                          <w:color w:val="808080" w:themeColor="background1" w:themeShade="80"/>
                          <w:lang w:val="de-DE"/>
                        </w:rPr>
                        <w:t>Schutz-</w:t>
                      </w:r>
                      <w:r w:rsidRPr="001A1176">
                        <w:rPr>
                          <w:color w:val="808080" w:themeColor="background1" w:themeShade="80"/>
                          <w:lang w:val="de-DE"/>
                        </w:rPr>
                        <w:t>Projekte: 5</w:t>
                      </w:r>
                    </w:p>
                    <w:p w14:paraId="029C20DE" w14:textId="77777777" w:rsidR="00717F22" w:rsidRPr="001A1176" w:rsidRDefault="00717F22" w:rsidP="00717F22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1A1176">
                        <w:rPr>
                          <w:color w:val="808080" w:themeColor="background1" w:themeShade="80"/>
                          <w:lang w:val="de-DE"/>
                        </w:rPr>
                        <w:t xml:space="preserve">Anzahl der </w:t>
                      </w:r>
                    </w:p>
                    <w:p w14:paraId="3AA5992C" w14:textId="77777777" w:rsidR="00717F22" w:rsidRPr="001A1176" w:rsidRDefault="00717F22" w:rsidP="00717F22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1A1176">
                        <w:rPr>
                          <w:color w:val="808080" w:themeColor="background1" w:themeShade="80"/>
                          <w:lang w:val="de-DE"/>
                        </w:rPr>
                        <w:t>abgeschlossen Projekte: 4</w:t>
                      </w:r>
                    </w:p>
                    <w:p w14:paraId="7DF2137C" w14:textId="77777777" w:rsidR="00717F22" w:rsidRPr="001A1176" w:rsidRDefault="00717F22" w:rsidP="00717F22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1A1176">
                        <w:rPr>
                          <w:color w:val="808080" w:themeColor="background1" w:themeShade="80"/>
                          <w:lang w:val="de-DE"/>
                        </w:rPr>
                        <w:t xml:space="preserve">Geschützte Pflanzen: </w:t>
                      </w:r>
                    </w:p>
                    <w:p w14:paraId="4AE27F79" w14:textId="77777777" w:rsidR="00717F22" w:rsidRPr="001A1176" w:rsidRDefault="00717F22" w:rsidP="00717F22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1A1176">
                        <w:rPr>
                          <w:color w:val="808080" w:themeColor="background1" w:themeShade="80"/>
                          <w:lang w:val="de-DE"/>
                        </w:rPr>
                        <w:t>Etc.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A166658" w14:textId="77777777" w:rsidR="00717F22" w:rsidRDefault="00717F22" w:rsidP="00717F22">
      <w:pPr>
        <w:rPr>
          <w:rFonts w:ascii="Calibri" w:hAnsi="Calibri" w:cs="Calibri"/>
          <w:b/>
          <w:bCs/>
          <w:color w:val="5F9020"/>
          <w:lang w:val="de-DE"/>
        </w:rPr>
      </w:pPr>
    </w:p>
    <w:p w14:paraId="76836ED9" w14:textId="0C650250" w:rsidR="00717F22" w:rsidRPr="00CE7619" w:rsidRDefault="00717F22" w:rsidP="00717F22">
      <w:pPr>
        <w:pStyle w:val="berschriftohneNummerierung"/>
        <w:rPr>
          <w:lang w:val="de-DE"/>
        </w:rPr>
      </w:pPr>
      <w:r w:rsidRPr="00CE7619">
        <w:rPr>
          <w:lang w:val="de-DE"/>
        </w:rPr>
        <w:t>WICHTIGE ERGEBNISSE IM ÜBERBLICK</w:t>
      </w:r>
    </w:p>
    <w:p w14:paraId="2B407711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Was wurde erreicht, was nicht und warum? / Welche Zielgruppen wurden erreicht?</w:t>
      </w:r>
    </w:p>
    <w:p w14:paraId="632480F2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Ergebnisse oder Fortschritte wurden erzielt?</w:t>
      </w:r>
    </w:p>
    <w:p w14:paraId="0A739F7B" w14:textId="77777777" w:rsidR="00717F22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Wie steht der Naturpark im Vergleich zu davor da?</w:t>
      </w:r>
    </w:p>
    <w:p w14:paraId="09F17499" w14:textId="77777777" w:rsidR="0078038E" w:rsidRPr="00761B21" w:rsidRDefault="0078038E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10B9E3D0" w14:textId="77777777" w:rsidR="00717F22" w:rsidRDefault="00717F22" w:rsidP="00717F22">
      <w:pPr>
        <w:rPr>
          <w:rFonts w:ascii="Calibri" w:hAnsi="Calibri" w:cs="Calibri"/>
          <w:b/>
          <w:bCs/>
          <w:u w:val="single"/>
          <w:lang w:val="de-DE"/>
        </w:rPr>
      </w:pPr>
    </w:p>
    <w:p w14:paraId="466569E5" w14:textId="77777777" w:rsidR="00717F22" w:rsidRPr="00CE7619" w:rsidRDefault="00717F22" w:rsidP="00717F22">
      <w:pPr>
        <w:pStyle w:val="berschriftohneNummerierung"/>
        <w:rPr>
          <w:lang w:val="de-DE"/>
        </w:rPr>
      </w:pPr>
      <w:r w:rsidRPr="00CE7619">
        <w:rPr>
          <w:lang w:val="de-DE"/>
        </w:rPr>
        <w:t>AUSBLICK</w:t>
      </w:r>
    </w:p>
    <w:p w14:paraId="3B9C4D09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Das 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haben wir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für das neue Konzept 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gelernt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(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Ziele,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Projekte, Themen, etc.)</w:t>
      </w:r>
    </w:p>
    <w:p w14:paraId="764419C0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In Zukunft legen wir den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Fokus auf…</w:t>
      </w:r>
    </w:p>
    <w:p w14:paraId="2D9CBF88" w14:textId="77777777" w:rsidR="00717F22" w:rsidRDefault="00717F22" w:rsidP="00717F22">
      <w:pPr>
        <w:rPr>
          <w:rFonts w:ascii="Calibri" w:hAnsi="Calibri" w:cs="Calibri"/>
          <w:b/>
          <w:bCs/>
          <w:u w:val="single"/>
          <w:lang w:val="de-DE"/>
        </w:rPr>
      </w:pPr>
      <w:r>
        <w:rPr>
          <w:rFonts w:ascii="Calibri" w:hAnsi="Calibri" w:cs="Calibri"/>
          <w:b/>
          <w:bCs/>
          <w:u w:val="single"/>
          <w:lang w:val="de-DE"/>
        </w:rPr>
        <w:br w:type="page"/>
      </w:r>
    </w:p>
    <w:p w14:paraId="23D749D2" w14:textId="700DD6C4" w:rsidR="00717F22" w:rsidRDefault="00222FA9" w:rsidP="00EC785C">
      <w:pPr>
        <w:pStyle w:val="berschriftKapitel"/>
      </w:pPr>
      <w:r>
        <w:rPr>
          <w:noProof/>
        </w:rPr>
        <w:lastRenderedPageBreak/>
        <w:drawing>
          <wp:anchor distT="0" distB="0" distL="114300" distR="114300" simplePos="0" relativeHeight="251716608" behindDoc="0" locked="0" layoutInCell="1" allowOverlap="1" wp14:anchorId="2C828B1F" wp14:editId="4C71A2E4">
            <wp:simplePos x="0" y="0"/>
            <wp:positionH relativeFrom="margin">
              <wp:posOffset>4518480</wp:posOffset>
            </wp:positionH>
            <wp:positionV relativeFrom="paragraph">
              <wp:posOffset>-360045</wp:posOffset>
            </wp:positionV>
            <wp:extent cx="1105200" cy="1263600"/>
            <wp:effectExtent l="0" t="0" r="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200" cy="12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7F22">
        <w:t>Säule Bildung</w:t>
      </w:r>
    </w:p>
    <w:p w14:paraId="1537B39D" w14:textId="77777777" w:rsidR="00717F22" w:rsidRDefault="00717F22" w:rsidP="00717F22"/>
    <w:p w14:paraId="14F25BF7" w14:textId="2000B26E" w:rsidR="00717F22" w:rsidRPr="00761B21" w:rsidRDefault="00717F22" w:rsidP="00717F22">
      <w:pPr>
        <w:rPr>
          <w:rFonts w:ascii="Calibri" w:hAnsi="Calibri" w:cs="Calibri"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Kurze Einleitung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;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welche Teilziele wurden</w:t>
      </w:r>
      <w:r w:rsidRPr="00FD0436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verfolg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t,</w:t>
      </w:r>
      <w:r w:rsidRPr="00DF1CEF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Aktivitäten wurden durchgeführt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?</w:t>
      </w:r>
    </w:p>
    <w:p w14:paraId="30BEC29C" w14:textId="3DF132DD" w:rsidR="00717F22" w:rsidRDefault="00171D63" w:rsidP="00717F22">
      <w:pPr>
        <w:rPr>
          <w:rFonts w:ascii="Calibri" w:hAnsi="Calibri" w:cs="Calibri"/>
          <w:b/>
          <w:bCs/>
          <w:u w:val="single"/>
          <w:lang w:val="de-DE"/>
        </w:rPr>
      </w:pPr>
      <w:r w:rsidRPr="00761B21">
        <w:rPr>
          <w:rFonts w:ascii="Calibri" w:hAnsi="Calibri" w:cs="Calibri"/>
          <w:b/>
          <w:bCs/>
          <w:i/>
          <w:iCs/>
          <w:noProof/>
          <w:u w:val="single"/>
          <w:lang w:val="de-DE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3312F99" wp14:editId="2416826D">
                <wp:simplePos x="0" y="0"/>
                <wp:positionH relativeFrom="column">
                  <wp:posOffset>-10795</wp:posOffset>
                </wp:positionH>
                <wp:positionV relativeFrom="paragraph">
                  <wp:posOffset>298450</wp:posOffset>
                </wp:positionV>
                <wp:extent cx="5615305" cy="2371725"/>
                <wp:effectExtent l="0" t="0" r="23495" b="28575"/>
                <wp:wrapSquare wrapText="bothSides"/>
                <wp:docPr id="9860832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305" cy="237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E47BF4" w14:textId="77777777" w:rsidR="00717F22" w:rsidRDefault="00717F22" w:rsidP="00717F22">
                            <w:r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12F99" id="_x0000_s1033" type="#_x0000_t202" style="position:absolute;margin-left:-.85pt;margin-top:23.5pt;width:442.15pt;height:186.7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">
                <v:textbox>
                  <w:txbxContent>
                    <w:p w14:paraId="32E47BF4" w14:textId="77777777" w:rsidR="00717F22" w:rsidRDefault="00717F22" w:rsidP="00717F22">
                      <w:r>
                        <w:t>FOTO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3CB723" w14:textId="3876BB03" w:rsidR="00717F22" w:rsidRDefault="00717F22" w:rsidP="00717F22">
      <w:pPr>
        <w:rPr>
          <w:rFonts w:ascii="Calibri" w:hAnsi="Calibri" w:cs="Calibri"/>
          <w:b/>
          <w:bCs/>
          <w:color w:val="5F9020"/>
          <w:lang w:val="de-DE"/>
        </w:rPr>
      </w:pPr>
    </w:p>
    <w:p w14:paraId="314A72BD" w14:textId="77777777" w:rsidR="00717F22" w:rsidRPr="00CE7619" w:rsidRDefault="00717F22" w:rsidP="00717F22">
      <w:pPr>
        <w:pStyle w:val="berschriftohneNummerierung"/>
        <w:rPr>
          <w:lang w:val="de-DE"/>
        </w:rPr>
      </w:pPr>
      <w:r w:rsidRPr="00CE7619">
        <w:rPr>
          <w:lang w:val="de-DE"/>
        </w:rPr>
        <w:t>PROJEKTE:</w:t>
      </w:r>
    </w:p>
    <w:p w14:paraId="102078E8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Ziele wurden verfolgt?</w:t>
      </w:r>
    </w:p>
    <w:p w14:paraId="48CB1141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Welche Projekte wurden umgesetzt? </w:t>
      </w:r>
    </w:p>
    <w:p w14:paraId="3161D490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Was ist besonders gut gelaufen?</w:t>
      </w:r>
    </w:p>
    <w:p w14:paraId="11246C03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Herausforderungen gab es, wie konnten sie gemeistert werden?</w:t>
      </w:r>
    </w:p>
    <w:p w14:paraId="3D505E72" w14:textId="504FF9B8" w:rsidR="00717F22" w:rsidRPr="00761B21" w:rsidRDefault="00360531" w:rsidP="00717F22">
      <w:pPr>
        <w:rPr>
          <w:rFonts w:ascii="Calibri" w:hAnsi="Calibri" w:cs="Calibri"/>
          <w:i/>
          <w:iCs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</w:t>
      </w:r>
      <w:r w:rsidR="00717F22"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(Kurz &amp; knapp, beispielhaft) </w:t>
      </w:r>
    </w:p>
    <w:p w14:paraId="4F440D76" w14:textId="77777777" w:rsidR="00717F22" w:rsidRDefault="00717F22" w:rsidP="00717F22">
      <w:pPr>
        <w:rPr>
          <w:rFonts w:ascii="Calibri" w:hAnsi="Calibri" w:cs="Calibri"/>
          <w:b/>
          <w:bCs/>
          <w:color w:val="5F9020"/>
          <w:lang w:val="de-DE"/>
        </w:rPr>
      </w:pPr>
    </w:p>
    <w:p w14:paraId="00C53DBD" w14:textId="272BE428" w:rsidR="00717F22" w:rsidRDefault="00360531" w:rsidP="00717F22">
      <w:pPr>
        <w:rPr>
          <w:rFonts w:ascii="Calibri" w:hAnsi="Calibri" w:cs="Calibri"/>
          <w:b/>
          <w:bCs/>
          <w:color w:val="5F9020"/>
          <w:lang w:val="de-DE"/>
        </w:rPr>
      </w:pPr>
      <w:r w:rsidRPr="001A1176">
        <w:rPr>
          <w:rFonts w:ascii="Calibri" w:hAnsi="Calibri" w:cs="Calibri"/>
          <w:b/>
          <w:bCs/>
          <w:noProof/>
          <w:color w:val="5F9020"/>
          <w:u w:val="single"/>
          <w:lang w:val="de-DE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9DFC1A1" wp14:editId="70273A95">
                <wp:simplePos x="0" y="0"/>
                <wp:positionH relativeFrom="column">
                  <wp:posOffset>3572378</wp:posOffset>
                </wp:positionH>
                <wp:positionV relativeFrom="paragraph">
                  <wp:posOffset>28575</wp:posOffset>
                </wp:positionV>
                <wp:extent cx="2103755" cy="3257550"/>
                <wp:effectExtent l="0" t="0" r="10795" b="19050"/>
                <wp:wrapSquare wrapText="bothSides"/>
                <wp:docPr id="55140105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755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F902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4044D" w14:textId="77777777" w:rsidR="00360531" w:rsidRPr="003A6463" w:rsidRDefault="00360531" w:rsidP="00B21436">
                            <w:pPr>
                              <w:pStyle w:val="berschriftohneNummerierung"/>
                              <w:jc w:val="right"/>
                              <w:rPr>
                                <w:lang w:val="de-DE"/>
                              </w:rPr>
                            </w:pPr>
                            <w:r w:rsidRPr="003A6463">
                              <w:rPr>
                                <w:lang w:val="de-DE"/>
                              </w:rPr>
                              <w:t>Im Überblick</w:t>
                            </w:r>
                          </w:p>
                          <w:p w14:paraId="73A5ED2A" w14:textId="77777777" w:rsidR="00360531" w:rsidRPr="001A1176" w:rsidRDefault="00360531" w:rsidP="00B21436">
                            <w:pPr>
                              <w:jc w:val="right"/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1A1176"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  <w:t>Hier kann der Naturpark z.B. in Zahlen zusammengefasst werden:</w:t>
                            </w:r>
                          </w:p>
                          <w:p w14:paraId="3F885360" w14:textId="77777777" w:rsidR="00360531" w:rsidRPr="00FD0436" w:rsidRDefault="00360531" w:rsidP="00B21436">
                            <w:pPr>
                              <w:jc w:val="right"/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  <w:t>Anzahl Bildungsprojekte: 5</w:t>
                            </w:r>
                          </w:p>
                          <w:p w14:paraId="6BF37219" w14:textId="77777777" w:rsidR="00360531" w:rsidRPr="00FD0436" w:rsidRDefault="00360531" w:rsidP="00B21436">
                            <w:pPr>
                              <w:jc w:val="right"/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  <w:t xml:space="preserve">Kooperationspartner: </w:t>
                            </w:r>
                          </w:p>
                          <w:p w14:paraId="756D1C52" w14:textId="77777777" w:rsidR="00360531" w:rsidRPr="00FD0436" w:rsidRDefault="00360531" w:rsidP="00B21436">
                            <w:pPr>
                              <w:jc w:val="right"/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  <w:t>Anzahl der erreichten SchülerInnen:</w:t>
                            </w:r>
                          </w:p>
                          <w:p w14:paraId="75E45DB6" w14:textId="77777777" w:rsidR="00360531" w:rsidRPr="00FD0436" w:rsidRDefault="00360531" w:rsidP="00B21436">
                            <w:pPr>
                              <w:ind w:left="708"/>
                              <w:jc w:val="right"/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  <w:t xml:space="preserve">Bearbeitete Themen: </w:t>
                            </w:r>
                          </w:p>
                          <w:p w14:paraId="54EC0CEC" w14:textId="77777777" w:rsidR="00360531" w:rsidRPr="00FD0436" w:rsidRDefault="00360531" w:rsidP="00B21436">
                            <w:pPr>
                              <w:jc w:val="right"/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  <w:t>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FC1A1" id="_x0000_s1034" type="#_x0000_t202" style="position:absolute;margin-left:281.3pt;margin-top:2.25pt;width:165.65pt;height:256.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" strokecolor="#5f9020" strokeweight="1.5pt">
                <v:textbox>
                  <w:txbxContent>
                    <w:p w14:paraId="5084044D" w14:textId="77777777" w:rsidR="00360531" w:rsidRPr="003A6463" w:rsidRDefault="00360531" w:rsidP="00B21436">
                      <w:pPr>
                        <w:pStyle w:val="berschriftohneNummerierung"/>
                        <w:jc w:val="right"/>
                        <w:rPr>
                          <w:lang w:val="de-DE"/>
                        </w:rPr>
                      </w:pPr>
                      <w:r w:rsidRPr="003A6463">
                        <w:rPr>
                          <w:lang w:val="de-DE"/>
                        </w:rPr>
                        <w:t>Im Überblick</w:t>
                      </w:r>
                    </w:p>
                    <w:p w14:paraId="73A5ED2A" w14:textId="77777777" w:rsidR="00360531" w:rsidRPr="001A1176" w:rsidRDefault="00360531" w:rsidP="00B21436">
                      <w:pPr>
                        <w:jc w:val="right"/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</w:pPr>
                      <w:r w:rsidRPr="001A1176"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  <w:t>Hier kann der Naturpark z.B. in Zahlen zusammengefasst werden:</w:t>
                      </w:r>
                    </w:p>
                    <w:p w14:paraId="3F885360" w14:textId="77777777" w:rsidR="00360531" w:rsidRPr="00FD0436" w:rsidRDefault="00360531" w:rsidP="00B21436">
                      <w:pPr>
                        <w:jc w:val="right"/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  <w:t>Anzahl Bildungsprojekte: 5</w:t>
                      </w:r>
                    </w:p>
                    <w:p w14:paraId="6BF37219" w14:textId="77777777" w:rsidR="00360531" w:rsidRPr="00FD0436" w:rsidRDefault="00360531" w:rsidP="00B21436">
                      <w:pPr>
                        <w:jc w:val="right"/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  <w:t xml:space="preserve">Kooperationspartner: </w:t>
                      </w:r>
                    </w:p>
                    <w:p w14:paraId="756D1C52" w14:textId="77777777" w:rsidR="00360531" w:rsidRPr="00FD0436" w:rsidRDefault="00360531" w:rsidP="00B21436">
                      <w:pPr>
                        <w:jc w:val="right"/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  <w:t>Anzahl der erreichten SchülerInnen:</w:t>
                      </w:r>
                    </w:p>
                    <w:p w14:paraId="75E45DB6" w14:textId="77777777" w:rsidR="00360531" w:rsidRPr="00FD0436" w:rsidRDefault="00360531" w:rsidP="00B21436">
                      <w:pPr>
                        <w:ind w:left="708"/>
                        <w:jc w:val="right"/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  <w:t xml:space="preserve">Bearbeitete Themen: </w:t>
                      </w:r>
                    </w:p>
                    <w:p w14:paraId="54EC0CEC" w14:textId="77777777" w:rsidR="00360531" w:rsidRPr="00FD0436" w:rsidRDefault="00360531" w:rsidP="00B21436">
                      <w:pPr>
                        <w:jc w:val="right"/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  <w:t>Etc.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9DE3548" w14:textId="5DFFE987" w:rsidR="00717F22" w:rsidRPr="00CE7619" w:rsidRDefault="00717F22" w:rsidP="00717F22">
      <w:pPr>
        <w:pStyle w:val="berschriftohneNummerierung"/>
        <w:rPr>
          <w:lang w:val="de-DE"/>
        </w:rPr>
      </w:pPr>
      <w:r w:rsidRPr="00CE7619">
        <w:rPr>
          <w:lang w:val="de-DE"/>
        </w:rPr>
        <w:t>WICHTIGE ERGEBNISSE IM ÜBERBLICK</w:t>
      </w:r>
    </w:p>
    <w:p w14:paraId="4CAED8C8" w14:textId="534BC12E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Was wurde erreicht, was nicht und warum? / Welche Zielgruppen wurden erreicht?</w:t>
      </w:r>
    </w:p>
    <w:p w14:paraId="6ABF5CE3" w14:textId="4491BD4B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Ergebnisse oder Fortschritte wurden erzielt?</w:t>
      </w:r>
    </w:p>
    <w:p w14:paraId="4A5B6C19" w14:textId="61321CD0" w:rsidR="00717F22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Wie steht der Naturpark im Vergleich zu davor da?</w:t>
      </w:r>
    </w:p>
    <w:p w14:paraId="5C8C343A" w14:textId="77777777" w:rsidR="0078038E" w:rsidRPr="00761B21" w:rsidRDefault="0078038E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304EC9AF" w14:textId="77777777" w:rsidR="00717F22" w:rsidRDefault="00717F22" w:rsidP="00717F22">
      <w:pPr>
        <w:rPr>
          <w:rFonts w:ascii="Calibri" w:hAnsi="Calibri" w:cs="Calibri"/>
          <w:b/>
          <w:bCs/>
          <w:u w:val="single"/>
          <w:lang w:val="de-DE"/>
        </w:rPr>
      </w:pPr>
    </w:p>
    <w:p w14:paraId="599C06CE" w14:textId="77777777" w:rsidR="00717F22" w:rsidRPr="00CE7619" w:rsidRDefault="00717F22" w:rsidP="00717F22">
      <w:pPr>
        <w:pStyle w:val="berschriftohneNummerierung"/>
        <w:rPr>
          <w:lang w:val="de-DE"/>
        </w:rPr>
      </w:pPr>
      <w:r w:rsidRPr="00CE7619">
        <w:rPr>
          <w:lang w:val="de-DE"/>
        </w:rPr>
        <w:t>AUSBLICK</w:t>
      </w:r>
    </w:p>
    <w:p w14:paraId="51BDEA92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Das 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haben wir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für das neue Konzept 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gelernt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(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Ziele,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Projekte, Themen, etc.)</w:t>
      </w:r>
    </w:p>
    <w:p w14:paraId="7DDCC5CB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In Zukunft legen wir den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Fokus auf…</w:t>
      </w:r>
    </w:p>
    <w:p w14:paraId="199CE606" w14:textId="77777777" w:rsidR="00717F22" w:rsidRDefault="00717F22" w:rsidP="00717F22">
      <w:pPr>
        <w:rPr>
          <w:rFonts w:ascii="Calibri" w:hAnsi="Calibri" w:cs="Calibri"/>
          <w:b/>
          <w:bCs/>
          <w:u w:val="single"/>
          <w:lang w:val="de-DE"/>
        </w:rPr>
      </w:pPr>
      <w:r>
        <w:rPr>
          <w:rFonts w:ascii="Calibri" w:hAnsi="Calibri" w:cs="Calibri"/>
          <w:b/>
          <w:bCs/>
          <w:u w:val="single"/>
          <w:lang w:val="de-DE"/>
        </w:rPr>
        <w:br w:type="page"/>
      </w:r>
    </w:p>
    <w:p w14:paraId="2C68F837" w14:textId="1065F8BE" w:rsidR="00717F22" w:rsidRDefault="00EC785C" w:rsidP="00EC785C">
      <w:pPr>
        <w:pStyle w:val="berschriftKapitel"/>
      </w:pPr>
      <w:r>
        <w:rPr>
          <w:noProof/>
        </w:rPr>
        <w:lastRenderedPageBreak/>
        <w:drawing>
          <wp:anchor distT="0" distB="0" distL="114300" distR="114300" simplePos="0" relativeHeight="251717632" behindDoc="0" locked="0" layoutInCell="1" allowOverlap="1" wp14:anchorId="1FA12D88" wp14:editId="71206BB0">
            <wp:simplePos x="0" y="0"/>
            <wp:positionH relativeFrom="margin">
              <wp:posOffset>4751717</wp:posOffset>
            </wp:positionH>
            <wp:positionV relativeFrom="paragraph">
              <wp:posOffset>-359674</wp:posOffset>
            </wp:positionV>
            <wp:extent cx="1105200" cy="1263600"/>
            <wp:effectExtent l="0" t="0" r="0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200" cy="12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7F22">
        <w:t>Säule Erholung</w:t>
      </w:r>
    </w:p>
    <w:p w14:paraId="520727CD" w14:textId="77777777" w:rsidR="00717F22" w:rsidRDefault="00717F22" w:rsidP="00717F22"/>
    <w:p w14:paraId="778ECACC" w14:textId="79A9BF93" w:rsidR="00717F22" w:rsidRPr="00761B21" w:rsidRDefault="00717F22" w:rsidP="00717F22">
      <w:pPr>
        <w:rPr>
          <w:rFonts w:ascii="Calibri" w:hAnsi="Calibri" w:cs="Calibri"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Kurze Einleitung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;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welche Teilziele wurden</w:t>
      </w:r>
      <w:r w:rsidRPr="00FD0436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verfolg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t,</w:t>
      </w:r>
      <w:r w:rsidRPr="00DF1CEF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Aktivitäten wurden durchgeführt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?</w:t>
      </w:r>
    </w:p>
    <w:p w14:paraId="3C06E075" w14:textId="58F1314C" w:rsidR="00717F22" w:rsidRDefault="00171D63" w:rsidP="00717F22">
      <w:pPr>
        <w:rPr>
          <w:rFonts w:ascii="Calibri" w:hAnsi="Calibri" w:cs="Calibri"/>
          <w:b/>
          <w:bCs/>
          <w:u w:val="single"/>
          <w:lang w:val="de-DE"/>
        </w:rPr>
      </w:pPr>
      <w:r w:rsidRPr="00761B21">
        <w:rPr>
          <w:rFonts w:ascii="Calibri" w:hAnsi="Calibri" w:cs="Calibri"/>
          <w:b/>
          <w:bCs/>
          <w:i/>
          <w:iCs/>
          <w:noProof/>
          <w:u w:val="single"/>
          <w:lang w:val="de-DE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057111C3" wp14:editId="37FD08E0">
                <wp:simplePos x="0" y="0"/>
                <wp:positionH relativeFrom="margin">
                  <wp:align>left</wp:align>
                </wp:positionH>
                <wp:positionV relativeFrom="paragraph">
                  <wp:posOffset>341630</wp:posOffset>
                </wp:positionV>
                <wp:extent cx="5874385" cy="2371725"/>
                <wp:effectExtent l="0" t="0" r="12065" b="28575"/>
                <wp:wrapSquare wrapText="bothSides"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4385" cy="237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276E81" w14:textId="77777777" w:rsidR="00EC785C" w:rsidRDefault="00EC785C" w:rsidP="00EC785C">
                            <w:r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111C3" id="_x0000_s1035" type="#_x0000_t202" style="position:absolute;margin-left:0;margin-top:26.9pt;width:462.55pt;height:186.75pt;z-index:2517207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">
                <v:textbox>
                  <w:txbxContent>
                    <w:p w14:paraId="00276E81" w14:textId="77777777" w:rsidR="00EC785C" w:rsidRDefault="00EC785C" w:rsidP="00EC785C">
                      <w:r>
                        <w:t>FOTO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EDDB527" w14:textId="3E47861F" w:rsidR="00717F22" w:rsidRDefault="00717F22" w:rsidP="00717F22">
      <w:pPr>
        <w:rPr>
          <w:rFonts w:ascii="Calibri" w:hAnsi="Calibri" w:cs="Calibri"/>
          <w:b/>
          <w:bCs/>
          <w:color w:val="5F9020"/>
          <w:lang w:val="de-DE"/>
        </w:rPr>
      </w:pPr>
    </w:p>
    <w:p w14:paraId="4A7B9267" w14:textId="77777777" w:rsidR="00717F22" w:rsidRPr="00CE7619" w:rsidRDefault="00717F22" w:rsidP="00717F22">
      <w:pPr>
        <w:pStyle w:val="berschriftohneNummerierung"/>
        <w:rPr>
          <w:lang w:val="de-DE"/>
        </w:rPr>
      </w:pPr>
      <w:r w:rsidRPr="00CE7619">
        <w:rPr>
          <w:lang w:val="de-DE"/>
        </w:rPr>
        <w:t>PROJEKTE:</w:t>
      </w:r>
    </w:p>
    <w:p w14:paraId="01AC4F5D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Ziele wurden verfolgt?</w:t>
      </w:r>
    </w:p>
    <w:p w14:paraId="4A6D635F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Welche Projekte wurden umgesetzt? </w:t>
      </w:r>
    </w:p>
    <w:p w14:paraId="618A2361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Was ist besonders gut gelaufen?</w:t>
      </w:r>
    </w:p>
    <w:p w14:paraId="0B7C385A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Herausforderungen gab es, wie konnten sie gemeistert werden?</w:t>
      </w:r>
    </w:p>
    <w:p w14:paraId="378A8EB1" w14:textId="170EC4EF" w:rsidR="00717F22" w:rsidRPr="00761B21" w:rsidRDefault="00360531" w:rsidP="00717F22">
      <w:pPr>
        <w:rPr>
          <w:rFonts w:ascii="Calibri" w:hAnsi="Calibri" w:cs="Calibri"/>
          <w:i/>
          <w:iCs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</w:t>
      </w:r>
      <w:r w:rsidR="00717F22"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(Kurz &amp; knapp, beispielhaft) </w:t>
      </w:r>
    </w:p>
    <w:p w14:paraId="5990E667" w14:textId="28106E7E" w:rsidR="00717F22" w:rsidRDefault="00717F22" w:rsidP="00717F22">
      <w:pPr>
        <w:rPr>
          <w:rFonts w:ascii="Calibri" w:hAnsi="Calibri" w:cs="Calibri"/>
          <w:b/>
          <w:bCs/>
          <w:color w:val="5F9020"/>
          <w:lang w:val="de-DE"/>
        </w:rPr>
      </w:pPr>
    </w:p>
    <w:p w14:paraId="26E3EFE9" w14:textId="081F3885" w:rsidR="00717F22" w:rsidRDefault="00EC785C" w:rsidP="00717F22">
      <w:pPr>
        <w:rPr>
          <w:rFonts w:ascii="Calibri" w:hAnsi="Calibri" w:cs="Calibri"/>
          <w:b/>
          <w:bCs/>
          <w:color w:val="5F9020"/>
          <w:lang w:val="de-DE"/>
        </w:rPr>
      </w:pPr>
      <w:r w:rsidRPr="001A1176">
        <w:rPr>
          <w:rFonts w:ascii="Calibri" w:hAnsi="Calibri" w:cs="Calibri"/>
          <w:b/>
          <w:bCs/>
          <w:noProof/>
          <w:color w:val="5F9020"/>
          <w:u w:val="single"/>
          <w:lang w:val="de-DE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5805D10F" wp14:editId="53888258">
                <wp:simplePos x="0" y="0"/>
                <wp:positionH relativeFrom="margin">
                  <wp:align>right</wp:align>
                </wp:positionH>
                <wp:positionV relativeFrom="paragraph">
                  <wp:posOffset>8675</wp:posOffset>
                </wp:positionV>
                <wp:extent cx="2103755" cy="3257550"/>
                <wp:effectExtent l="0" t="0" r="10795" b="19050"/>
                <wp:wrapSquare wrapText="bothSides"/>
                <wp:docPr id="117816818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755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F902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37430" w14:textId="77777777" w:rsidR="00360531" w:rsidRPr="003A6463" w:rsidRDefault="00360531" w:rsidP="00EC785C">
                            <w:pPr>
                              <w:pStyle w:val="berschriftohneNummerierung"/>
                              <w:jc w:val="right"/>
                              <w:rPr>
                                <w:lang w:val="de-DE"/>
                              </w:rPr>
                            </w:pPr>
                            <w:r w:rsidRPr="003A6463">
                              <w:rPr>
                                <w:lang w:val="de-DE"/>
                              </w:rPr>
                              <w:t>Im Überblick</w:t>
                            </w:r>
                          </w:p>
                          <w:p w14:paraId="650D00AB" w14:textId="77777777" w:rsidR="00360531" w:rsidRPr="00FD0436" w:rsidRDefault="00360531" w:rsidP="00EC785C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1A1176"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  <w:t xml:space="preserve">Hier kann der Naturpark z.B. in Zahlen zusammengefasst </w:t>
                            </w:r>
                            <w:r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>werden:</w:t>
                            </w:r>
                          </w:p>
                          <w:p w14:paraId="3EDF98E8" w14:textId="77777777" w:rsidR="00360531" w:rsidRPr="00FD0436" w:rsidRDefault="00360531" w:rsidP="00EC785C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>Anzahl Erholungsprojekte: 5</w:t>
                            </w:r>
                          </w:p>
                          <w:p w14:paraId="22F9CEA1" w14:textId="77777777" w:rsidR="00360531" w:rsidRPr="00FD0436" w:rsidRDefault="00360531" w:rsidP="00EC785C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 xml:space="preserve">Kooperationspartner: </w:t>
                            </w:r>
                          </w:p>
                          <w:p w14:paraId="6478C1DD" w14:textId="77777777" w:rsidR="00360531" w:rsidRPr="00FD0436" w:rsidRDefault="00360531" w:rsidP="00EC785C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>Anzahl der erreichten SchülerInnen:</w:t>
                            </w:r>
                          </w:p>
                          <w:p w14:paraId="07B23127" w14:textId="77777777" w:rsidR="00360531" w:rsidRPr="00FD0436" w:rsidRDefault="00360531" w:rsidP="00EC785C">
                            <w:pPr>
                              <w:ind w:left="708"/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 xml:space="preserve">Bearbeitete Themen: </w:t>
                            </w:r>
                          </w:p>
                          <w:p w14:paraId="5A144DED" w14:textId="77777777" w:rsidR="00360531" w:rsidRPr="00FD0436" w:rsidRDefault="00360531" w:rsidP="00EC785C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>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5D10F" id="_x0000_s1036" type="#_x0000_t202" style="position:absolute;margin-left:114.45pt;margin-top:.7pt;width:165.65pt;height:256.5pt;z-index:2517125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" strokecolor="#5f9020" strokeweight="1.5pt">
                <v:textbox>
                  <w:txbxContent>
                    <w:p w14:paraId="03837430" w14:textId="77777777" w:rsidR="00360531" w:rsidRPr="003A6463" w:rsidRDefault="00360531" w:rsidP="00EC785C">
                      <w:pPr>
                        <w:pStyle w:val="berschriftohneNummerierung"/>
                        <w:jc w:val="right"/>
                        <w:rPr>
                          <w:lang w:val="de-DE"/>
                        </w:rPr>
                      </w:pPr>
                      <w:r w:rsidRPr="003A6463">
                        <w:rPr>
                          <w:lang w:val="de-DE"/>
                        </w:rPr>
                        <w:t>Im Überblick</w:t>
                      </w:r>
                    </w:p>
                    <w:p w14:paraId="650D00AB" w14:textId="77777777" w:rsidR="00360531" w:rsidRPr="00FD0436" w:rsidRDefault="00360531" w:rsidP="00EC785C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1A1176"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  <w:t xml:space="preserve">Hier kann der Naturpark z.B. in Zahlen zusammengefasst </w:t>
                      </w:r>
                      <w:r w:rsidRPr="00FD0436">
                        <w:rPr>
                          <w:color w:val="808080" w:themeColor="background1" w:themeShade="80"/>
                          <w:lang w:val="de-DE"/>
                        </w:rPr>
                        <w:t>werden:</w:t>
                      </w:r>
                    </w:p>
                    <w:p w14:paraId="3EDF98E8" w14:textId="77777777" w:rsidR="00360531" w:rsidRPr="00FD0436" w:rsidRDefault="00360531" w:rsidP="00EC785C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color w:val="808080" w:themeColor="background1" w:themeShade="80"/>
                          <w:lang w:val="de-DE"/>
                        </w:rPr>
                        <w:t>Anzahl Erholungsprojekte: 5</w:t>
                      </w:r>
                    </w:p>
                    <w:p w14:paraId="22F9CEA1" w14:textId="77777777" w:rsidR="00360531" w:rsidRPr="00FD0436" w:rsidRDefault="00360531" w:rsidP="00EC785C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color w:val="808080" w:themeColor="background1" w:themeShade="80"/>
                          <w:lang w:val="de-DE"/>
                        </w:rPr>
                        <w:t xml:space="preserve">Kooperationspartner: </w:t>
                      </w:r>
                    </w:p>
                    <w:p w14:paraId="6478C1DD" w14:textId="77777777" w:rsidR="00360531" w:rsidRPr="00FD0436" w:rsidRDefault="00360531" w:rsidP="00EC785C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color w:val="808080" w:themeColor="background1" w:themeShade="80"/>
                          <w:lang w:val="de-DE"/>
                        </w:rPr>
                        <w:t>Anzahl der erreichten SchülerInnen:</w:t>
                      </w:r>
                    </w:p>
                    <w:p w14:paraId="07B23127" w14:textId="77777777" w:rsidR="00360531" w:rsidRPr="00FD0436" w:rsidRDefault="00360531" w:rsidP="00EC785C">
                      <w:pPr>
                        <w:ind w:left="708"/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color w:val="808080" w:themeColor="background1" w:themeShade="80"/>
                          <w:lang w:val="de-DE"/>
                        </w:rPr>
                        <w:t xml:space="preserve">Bearbeitete Themen: </w:t>
                      </w:r>
                    </w:p>
                    <w:p w14:paraId="5A144DED" w14:textId="77777777" w:rsidR="00360531" w:rsidRPr="00FD0436" w:rsidRDefault="00360531" w:rsidP="00EC785C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color w:val="808080" w:themeColor="background1" w:themeShade="80"/>
                          <w:lang w:val="de-DE"/>
                        </w:rPr>
                        <w:t>Etc.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177861A" w14:textId="00278B7F" w:rsidR="00717F22" w:rsidRPr="00CE7619" w:rsidRDefault="00717F22" w:rsidP="00717F22">
      <w:pPr>
        <w:pStyle w:val="berschriftohneNummerierung"/>
        <w:rPr>
          <w:lang w:val="de-DE"/>
        </w:rPr>
      </w:pPr>
      <w:r w:rsidRPr="00CE7619">
        <w:rPr>
          <w:lang w:val="de-DE"/>
        </w:rPr>
        <w:t>WICHTIGE ERGEBNISSE IM ÜBERBLICK</w:t>
      </w:r>
    </w:p>
    <w:p w14:paraId="31605FB9" w14:textId="284C97BC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Was wurde erreicht, was nicht und warum? / Welche Zielgruppen wurden erreicht?</w:t>
      </w:r>
    </w:p>
    <w:p w14:paraId="59451299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Ergebnisse oder Fortschritte wurden erzielt?</w:t>
      </w:r>
    </w:p>
    <w:p w14:paraId="49E761FB" w14:textId="77777777" w:rsidR="00717F22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Wie steht der Naturpark im Vergleich zu davor da?</w:t>
      </w:r>
    </w:p>
    <w:p w14:paraId="1D1FF082" w14:textId="77777777" w:rsidR="0078038E" w:rsidRPr="00761B21" w:rsidRDefault="0078038E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4CA6B153" w14:textId="77777777" w:rsidR="00717F22" w:rsidRDefault="00717F22" w:rsidP="00717F22">
      <w:pPr>
        <w:rPr>
          <w:rFonts w:ascii="Calibri" w:hAnsi="Calibri" w:cs="Calibri"/>
          <w:b/>
          <w:bCs/>
          <w:u w:val="single"/>
          <w:lang w:val="de-DE"/>
        </w:rPr>
      </w:pPr>
    </w:p>
    <w:p w14:paraId="31EDA082" w14:textId="77777777" w:rsidR="00717F22" w:rsidRPr="00CE7619" w:rsidRDefault="00717F22" w:rsidP="00717F22">
      <w:pPr>
        <w:pStyle w:val="berschriftohneNummerierung"/>
        <w:rPr>
          <w:lang w:val="de-DE"/>
        </w:rPr>
      </w:pPr>
      <w:r w:rsidRPr="00CE7619">
        <w:rPr>
          <w:lang w:val="de-DE"/>
        </w:rPr>
        <w:t>AUSBLICK</w:t>
      </w:r>
    </w:p>
    <w:p w14:paraId="04336F86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Das 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haben wir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für das neue Konzept 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gelernt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(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Ziele,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Projekte, Themen, etc.)</w:t>
      </w:r>
    </w:p>
    <w:p w14:paraId="444A286B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In Zukunft legen wir den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Fokus auf…</w:t>
      </w:r>
    </w:p>
    <w:p w14:paraId="6BFD684F" w14:textId="77777777" w:rsidR="00717F22" w:rsidRDefault="00717F22" w:rsidP="00717F22">
      <w:pPr>
        <w:rPr>
          <w:rFonts w:ascii="Calibri" w:hAnsi="Calibri" w:cs="Calibri"/>
          <w:b/>
          <w:bCs/>
          <w:u w:val="single"/>
          <w:lang w:val="de-DE"/>
        </w:rPr>
      </w:pPr>
      <w:r>
        <w:rPr>
          <w:rFonts w:ascii="Calibri" w:hAnsi="Calibri" w:cs="Calibri"/>
          <w:b/>
          <w:bCs/>
          <w:u w:val="single"/>
          <w:lang w:val="de-DE"/>
        </w:rPr>
        <w:br w:type="page"/>
      </w:r>
    </w:p>
    <w:p w14:paraId="0151AF02" w14:textId="2D6469A7" w:rsidR="00717F22" w:rsidRDefault="00222FA9" w:rsidP="00717F22">
      <w:pPr>
        <w:rPr>
          <w:rFonts w:ascii="Calibri" w:hAnsi="Calibri" w:cs="Calibri"/>
          <w:b/>
          <w:bCs/>
          <w:u w:val="single"/>
          <w:lang w:val="de-DE"/>
        </w:rPr>
      </w:pPr>
      <w:r>
        <w:rPr>
          <w:noProof/>
        </w:rPr>
        <w:lastRenderedPageBreak/>
        <w:drawing>
          <wp:anchor distT="0" distB="0" distL="114300" distR="114300" simplePos="0" relativeHeight="251718656" behindDoc="0" locked="0" layoutInCell="1" allowOverlap="1" wp14:anchorId="3376F5F6" wp14:editId="00F173E6">
            <wp:simplePos x="0" y="0"/>
            <wp:positionH relativeFrom="margin">
              <wp:posOffset>4733609</wp:posOffset>
            </wp:positionH>
            <wp:positionV relativeFrom="paragraph">
              <wp:posOffset>-316542</wp:posOffset>
            </wp:positionV>
            <wp:extent cx="1105200" cy="1263600"/>
            <wp:effectExtent l="0" t="0" r="0" b="0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200" cy="12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7946FA" w14:textId="3A5015E3" w:rsidR="00717F22" w:rsidRDefault="00717F22" w:rsidP="00EC785C">
      <w:pPr>
        <w:pStyle w:val="berschriftKapitel"/>
        <w:ind w:firstLine="1"/>
      </w:pPr>
      <w:r>
        <w:t>Säule Regionalentwicklung</w:t>
      </w:r>
    </w:p>
    <w:p w14:paraId="3CA4D61D" w14:textId="77777777" w:rsidR="00717F22" w:rsidRDefault="00717F22" w:rsidP="00717F22"/>
    <w:p w14:paraId="1AB6E297" w14:textId="22F4A2BF" w:rsidR="00717F22" w:rsidRPr="00761B21" w:rsidRDefault="00717F22" w:rsidP="00717F22">
      <w:pPr>
        <w:rPr>
          <w:rFonts w:ascii="Calibri" w:hAnsi="Calibri" w:cs="Calibri"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Kurze Einleitung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;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welche Teilziele wurden</w:t>
      </w:r>
      <w:r w:rsidRPr="00FD0436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verfolg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t,</w:t>
      </w:r>
      <w:r w:rsidRPr="00DF1CEF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Aktivitäten wurden durchgeführt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?</w:t>
      </w:r>
    </w:p>
    <w:p w14:paraId="751F7C57" w14:textId="426FABF3" w:rsidR="00717F22" w:rsidRDefault="00171D63" w:rsidP="00717F22">
      <w:pPr>
        <w:rPr>
          <w:rFonts w:ascii="Calibri" w:hAnsi="Calibri" w:cs="Calibri"/>
          <w:b/>
          <w:bCs/>
          <w:u w:val="single"/>
          <w:lang w:val="de-DE"/>
        </w:rPr>
      </w:pPr>
      <w:r w:rsidRPr="00761B21">
        <w:rPr>
          <w:rFonts w:ascii="Calibri" w:hAnsi="Calibri" w:cs="Calibri"/>
          <w:b/>
          <w:bCs/>
          <w:i/>
          <w:iCs/>
          <w:noProof/>
          <w:u w:val="single"/>
          <w:lang w:val="de-DE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189914AC" wp14:editId="47E2408E">
                <wp:simplePos x="0" y="0"/>
                <wp:positionH relativeFrom="column">
                  <wp:posOffset>-10795</wp:posOffset>
                </wp:positionH>
                <wp:positionV relativeFrom="paragraph">
                  <wp:posOffset>301625</wp:posOffset>
                </wp:positionV>
                <wp:extent cx="5848350" cy="2286000"/>
                <wp:effectExtent l="0" t="0" r="19050" b="19050"/>
                <wp:wrapSquare wrapText="bothSides"/>
                <wp:docPr id="13405252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014F1" w14:textId="77777777" w:rsidR="00717F22" w:rsidRDefault="00717F22" w:rsidP="00717F22">
                            <w:r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914AC" id="_x0000_s1037" type="#_x0000_t202" style="position:absolute;margin-left:-.85pt;margin-top:23.75pt;width:460.5pt;height:180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">
                <v:textbox>
                  <w:txbxContent>
                    <w:p w14:paraId="172014F1" w14:textId="77777777" w:rsidR="00717F22" w:rsidRDefault="00717F22" w:rsidP="00717F22">
                      <w:r>
                        <w:t>FOTO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F20C5E" w14:textId="3E364130" w:rsidR="00717F22" w:rsidRDefault="00717F22" w:rsidP="00717F22">
      <w:pPr>
        <w:rPr>
          <w:rFonts w:ascii="Calibri" w:hAnsi="Calibri" w:cs="Calibri"/>
          <w:b/>
          <w:bCs/>
          <w:color w:val="5F9020"/>
          <w:lang w:val="de-DE"/>
        </w:rPr>
      </w:pPr>
    </w:p>
    <w:p w14:paraId="07D1483F" w14:textId="77777777" w:rsidR="00717F22" w:rsidRPr="00CE7619" w:rsidRDefault="00717F22" w:rsidP="00717F22">
      <w:pPr>
        <w:pStyle w:val="berschriftohneNummerierung"/>
        <w:rPr>
          <w:lang w:val="de-DE"/>
        </w:rPr>
      </w:pPr>
      <w:r w:rsidRPr="00CE7619">
        <w:rPr>
          <w:lang w:val="de-DE"/>
        </w:rPr>
        <w:t>PROJEKTE:</w:t>
      </w:r>
    </w:p>
    <w:p w14:paraId="02CD410D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Ziele wurden verfolgt?</w:t>
      </w:r>
    </w:p>
    <w:p w14:paraId="174550FD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Welche Projekte wurden umgesetzt? </w:t>
      </w:r>
    </w:p>
    <w:p w14:paraId="5940B568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Was ist besonders gut gelaufen?</w:t>
      </w:r>
    </w:p>
    <w:p w14:paraId="227C29CE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Herausforderungen gab es, wie konnten sie gemeistert werden?</w:t>
      </w:r>
    </w:p>
    <w:p w14:paraId="105C8135" w14:textId="545A5BA5" w:rsidR="00717F22" w:rsidRPr="00761B21" w:rsidRDefault="00360531" w:rsidP="00717F22">
      <w:pPr>
        <w:rPr>
          <w:rFonts w:ascii="Calibri" w:hAnsi="Calibri" w:cs="Calibri"/>
          <w:i/>
          <w:iCs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</w:t>
      </w:r>
      <w:r w:rsidR="00717F22"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(Kurz &amp; knapp, beispielhaft) </w:t>
      </w:r>
    </w:p>
    <w:p w14:paraId="47D578AA" w14:textId="77777777" w:rsidR="00717F22" w:rsidRDefault="00717F22" w:rsidP="00717F22">
      <w:pPr>
        <w:rPr>
          <w:rFonts w:ascii="Calibri" w:hAnsi="Calibri" w:cs="Calibri"/>
          <w:b/>
          <w:bCs/>
          <w:color w:val="5F9020"/>
          <w:lang w:val="de-DE"/>
        </w:rPr>
      </w:pPr>
    </w:p>
    <w:p w14:paraId="6382E441" w14:textId="77777777" w:rsidR="00717F22" w:rsidRDefault="00717F22" w:rsidP="00717F22">
      <w:pPr>
        <w:rPr>
          <w:rFonts w:ascii="Calibri" w:hAnsi="Calibri" w:cs="Calibri"/>
          <w:b/>
          <w:bCs/>
          <w:color w:val="5F9020"/>
          <w:lang w:val="de-DE"/>
        </w:rPr>
      </w:pPr>
    </w:p>
    <w:p w14:paraId="2F7B6AEE" w14:textId="297AB5BD" w:rsidR="00717F22" w:rsidRPr="00CE7619" w:rsidRDefault="00360531" w:rsidP="00717F22">
      <w:pPr>
        <w:pStyle w:val="berschriftohneNummerierung"/>
        <w:rPr>
          <w:lang w:val="de-DE"/>
        </w:rPr>
      </w:pPr>
      <w:r w:rsidRPr="001A1176">
        <w:rPr>
          <w:rFonts w:ascii="Calibri" w:hAnsi="Calibri" w:cs="Calibri"/>
          <w:b/>
          <w:bCs/>
          <w:noProof/>
          <w:color w:val="5F9020"/>
          <w:u w:val="single"/>
          <w:lang w:val="de-DE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30D6BB6A" wp14:editId="281CB91E">
                <wp:simplePos x="0" y="0"/>
                <wp:positionH relativeFrom="column">
                  <wp:posOffset>3796665</wp:posOffset>
                </wp:positionH>
                <wp:positionV relativeFrom="paragraph">
                  <wp:posOffset>28575</wp:posOffset>
                </wp:positionV>
                <wp:extent cx="2103755" cy="3257550"/>
                <wp:effectExtent l="0" t="0" r="10795" b="19050"/>
                <wp:wrapSquare wrapText="bothSides"/>
                <wp:docPr id="6765898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755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5F902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84388" w14:textId="77777777" w:rsidR="00360531" w:rsidRPr="003A6463" w:rsidRDefault="00360531" w:rsidP="00B21436">
                            <w:pPr>
                              <w:pStyle w:val="berschriftCover2"/>
                              <w:jc w:val="right"/>
                              <w:rPr>
                                <w:lang w:val="de-DE"/>
                              </w:rPr>
                            </w:pPr>
                            <w:r w:rsidRPr="003A6463">
                              <w:rPr>
                                <w:lang w:val="de-DE"/>
                              </w:rPr>
                              <w:t>Im Überblick</w:t>
                            </w:r>
                          </w:p>
                          <w:p w14:paraId="6F53747F" w14:textId="77777777" w:rsidR="00360531" w:rsidRPr="00FD0436" w:rsidRDefault="00360531" w:rsidP="00B21436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1A1176">
                              <w:rPr>
                                <w:i/>
                                <w:iCs/>
                                <w:color w:val="808080" w:themeColor="background1" w:themeShade="80"/>
                                <w:lang w:val="de-DE"/>
                              </w:rPr>
                              <w:t xml:space="preserve">Hier kann der Naturpark z.B. in Zahlen zusammengefasst </w:t>
                            </w:r>
                            <w:r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>werden:</w:t>
                            </w:r>
                          </w:p>
                          <w:p w14:paraId="6FA91FE6" w14:textId="21831C19" w:rsidR="00360531" w:rsidRPr="00FD0436" w:rsidRDefault="00B21436" w:rsidP="00B21436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lang w:val="de-DE"/>
                              </w:rPr>
                              <w:t>Anzahl der Projekte</w:t>
                            </w:r>
                            <w:r w:rsidR="00360531"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>: 5</w:t>
                            </w:r>
                          </w:p>
                          <w:p w14:paraId="4639BB35" w14:textId="77777777" w:rsidR="00360531" w:rsidRPr="00FD0436" w:rsidRDefault="00360531" w:rsidP="00B21436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 xml:space="preserve">Kooperationspartner: </w:t>
                            </w:r>
                          </w:p>
                          <w:p w14:paraId="2FCFB573" w14:textId="77777777" w:rsidR="00360531" w:rsidRPr="00FD0436" w:rsidRDefault="00360531" w:rsidP="00B21436">
                            <w:pPr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>Anzahl der erreichten SchülerInnen:</w:t>
                            </w:r>
                          </w:p>
                          <w:p w14:paraId="0D91EA4F" w14:textId="77777777" w:rsidR="00B21436" w:rsidRDefault="00360531" w:rsidP="00B21436">
                            <w:pPr>
                              <w:ind w:left="708"/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 xml:space="preserve">Bearbeitete Themen: </w:t>
                            </w:r>
                          </w:p>
                          <w:p w14:paraId="572BBC7F" w14:textId="12B6E593" w:rsidR="00360531" w:rsidRPr="00FD0436" w:rsidRDefault="00B21436" w:rsidP="00B21436">
                            <w:pPr>
                              <w:ind w:left="708"/>
                              <w:jc w:val="right"/>
                              <w:rPr>
                                <w:color w:val="808080" w:themeColor="background1" w:themeShade="80"/>
                                <w:lang w:val="de-DE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lang w:val="de-DE"/>
                              </w:rPr>
                              <w:t>E</w:t>
                            </w:r>
                            <w:r w:rsidR="00360531" w:rsidRPr="00FD0436">
                              <w:rPr>
                                <w:color w:val="808080" w:themeColor="background1" w:themeShade="80"/>
                                <w:lang w:val="de-DE"/>
                              </w:rPr>
                              <w:t>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6BB6A" id="_x0000_s1038" type="#_x0000_t202" style="position:absolute;margin-left:298.95pt;margin-top:2.25pt;width:165.65pt;height:256.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" strokecolor="#5f9020" strokeweight="1.5pt">
                <v:textbox>
                  <w:txbxContent>
                    <w:p w14:paraId="00484388" w14:textId="77777777" w:rsidR="00360531" w:rsidRPr="003A6463" w:rsidRDefault="00360531" w:rsidP="00B21436">
                      <w:pPr>
                        <w:pStyle w:val="berschriftCover2"/>
                        <w:jc w:val="right"/>
                        <w:rPr>
                          <w:lang w:val="de-DE"/>
                        </w:rPr>
                      </w:pPr>
                      <w:r w:rsidRPr="003A6463">
                        <w:rPr>
                          <w:lang w:val="de-DE"/>
                        </w:rPr>
                        <w:t>Im Überblick</w:t>
                      </w:r>
                    </w:p>
                    <w:p w14:paraId="6F53747F" w14:textId="77777777" w:rsidR="00360531" w:rsidRPr="00FD0436" w:rsidRDefault="00360531" w:rsidP="00B21436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1A1176">
                        <w:rPr>
                          <w:i/>
                          <w:iCs/>
                          <w:color w:val="808080" w:themeColor="background1" w:themeShade="80"/>
                          <w:lang w:val="de-DE"/>
                        </w:rPr>
                        <w:t xml:space="preserve">Hier kann der Naturpark z.B. in Zahlen zusammengefasst </w:t>
                      </w:r>
                      <w:r w:rsidRPr="00FD0436">
                        <w:rPr>
                          <w:color w:val="808080" w:themeColor="background1" w:themeShade="80"/>
                          <w:lang w:val="de-DE"/>
                        </w:rPr>
                        <w:t>werden:</w:t>
                      </w:r>
                    </w:p>
                    <w:p w14:paraId="6FA91FE6" w14:textId="21831C19" w:rsidR="00360531" w:rsidRPr="00FD0436" w:rsidRDefault="00B21436" w:rsidP="00B21436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>
                        <w:rPr>
                          <w:color w:val="808080" w:themeColor="background1" w:themeShade="80"/>
                          <w:lang w:val="de-DE"/>
                        </w:rPr>
                        <w:t>Anzahl der Projekte</w:t>
                      </w:r>
                      <w:r w:rsidR="00360531" w:rsidRPr="00FD0436">
                        <w:rPr>
                          <w:color w:val="808080" w:themeColor="background1" w:themeShade="80"/>
                          <w:lang w:val="de-DE"/>
                        </w:rPr>
                        <w:t>: 5</w:t>
                      </w:r>
                    </w:p>
                    <w:p w14:paraId="4639BB35" w14:textId="77777777" w:rsidR="00360531" w:rsidRPr="00FD0436" w:rsidRDefault="00360531" w:rsidP="00B21436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color w:val="808080" w:themeColor="background1" w:themeShade="80"/>
                          <w:lang w:val="de-DE"/>
                        </w:rPr>
                        <w:t xml:space="preserve">Kooperationspartner: </w:t>
                      </w:r>
                    </w:p>
                    <w:p w14:paraId="2FCFB573" w14:textId="77777777" w:rsidR="00360531" w:rsidRPr="00FD0436" w:rsidRDefault="00360531" w:rsidP="00B21436">
                      <w:pPr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color w:val="808080" w:themeColor="background1" w:themeShade="80"/>
                          <w:lang w:val="de-DE"/>
                        </w:rPr>
                        <w:t>Anzahl der erreichten SchülerInnen:</w:t>
                      </w:r>
                    </w:p>
                    <w:p w14:paraId="0D91EA4F" w14:textId="77777777" w:rsidR="00B21436" w:rsidRDefault="00360531" w:rsidP="00B21436">
                      <w:pPr>
                        <w:ind w:left="708"/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 w:rsidRPr="00FD0436">
                        <w:rPr>
                          <w:color w:val="808080" w:themeColor="background1" w:themeShade="80"/>
                          <w:lang w:val="de-DE"/>
                        </w:rPr>
                        <w:t xml:space="preserve">Bearbeitete Themen: </w:t>
                      </w:r>
                    </w:p>
                    <w:p w14:paraId="572BBC7F" w14:textId="12B6E593" w:rsidR="00360531" w:rsidRPr="00FD0436" w:rsidRDefault="00B21436" w:rsidP="00B21436">
                      <w:pPr>
                        <w:ind w:left="708"/>
                        <w:jc w:val="right"/>
                        <w:rPr>
                          <w:color w:val="808080" w:themeColor="background1" w:themeShade="80"/>
                          <w:lang w:val="de-DE"/>
                        </w:rPr>
                      </w:pPr>
                      <w:r>
                        <w:rPr>
                          <w:color w:val="808080" w:themeColor="background1" w:themeShade="80"/>
                          <w:lang w:val="de-DE"/>
                        </w:rPr>
                        <w:t>E</w:t>
                      </w:r>
                      <w:r w:rsidR="00360531" w:rsidRPr="00FD0436">
                        <w:rPr>
                          <w:color w:val="808080" w:themeColor="background1" w:themeShade="80"/>
                          <w:lang w:val="de-DE"/>
                        </w:rPr>
                        <w:t>tc.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F22" w:rsidRPr="00CE7619">
        <w:rPr>
          <w:lang w:val="de-DE"/>
        </w:rPr>
        <w:t>WICHTIGE ERGEBNISSE IM ÜBERBLICK</w:t>
      </w:r>
    </w:p>
    <w:p w14:paraId="2CC1F3B8" w14:textId="4BBF3915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Was wurde erreicht, was nicht und warum? / Welche Zielgruppen wurden erreicht?</w:t>
      </w:r>
    </w:p>
    <w:p w14:paraId="27AFA9B8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Welche Ergebnisse oder Fortschritte wurden erzielt?</w:t>
      </w:r>
    </w:p>
    <w:p w14:paraId="190EC373" w14:textId="77777777" w:rsidR="00717F22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Wie steht der Naturpark im Vergleich zu davor da?</w:t>
      </w:r>
    </w:p>
    <w:p w14:paraId="41B8D0FD" w14:textId="77777777" w:rsidR="0078038E" w:rsidRPr="00761B21" w:rsidRDefault="0078038E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</w:p>
    <w:p w14:paraId="666CD0D1" w14:textId="77777777" w:rsidR="00717F22" w:rsidRDefault="00717F22" w:rsidP="00717F22">
      <w:pPr>
        <w:rPr>
          <w:rFonts w:ascii="Calibri" w:hAnsi="Calibri" w:cs="Calibri"/>
          <w:b/>
          <w:bCs/>
          <w:u w:val="single"/>
          <w:lang w:val="de-DE"/>
        </w:rPr>
      </w:pPr>
    </w:p>
    <w:p w14:paraId="7793CB0C" w14:textId="77777777" w:rsidR="00717F22" w:rsidRPr="00CE7619" w:rsidRDefault="00717F22" w:rsidP="00717F22">
      <w:pPr>
        <w:pStyle w:val="berschriftohneNummerierung"/>
        <w:rPr>
          <w:lang w:val="de-DE"/>
        </w:rPr>
      </w:pPr>
      <w:r w:rsidRPr="00CE7619">
        <w:rPr>
          <w:lang w:val="de-DE"/>
        </w:rPr>
        <w:t>AUSBLICK</w:t>
      </w:r>
    </w:p>
    <w:p w14:paraId="7BE1857D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Das 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haben wir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für das neue Konzept 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>gelernt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 (</w:t>
      </w: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Ziele,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Projekte, Themen, etc.)</w:t>
      </w:r>
    </w:p>
    <w:p w14:paraId="15CB0F9D" w14:textId="77777777" w:rsidR="00717F22" w:rsidRPr="00761B21" w:rsidRDefault="00717F22" w:rsidP="00717F22">
      <w:pPr>
        <w:rPr>
          <w:rFonts w:ascii="Calibri" w:hAnsi="Calibri" w:cs="Calibri"/>
          <w:i/>
          <w:iCs/>
          <w:color w:val="808080" w:themeColor="background1" w:themeShade="80"/>
          <w:lang w:val="de-DE"/>
        </w:rPr>
      </w:pPr>
      <w:r>
        <w:rPr>
          <w:rFonts w:ascii="Calibri" w:hAnsi="Calibri" w:cs="Calibri"/>
          <w:i/>
          <w:iCs/>
          <w:color w:val="808080" w:themeColor="background1" w:themeShade="80"/>
          <w:lang w:val="de-DE"/>
        </w:rPr>
        <w:t xml:space="preserve">In Zukunft legen wir den </w:t>
      </w:r>
      <w:r w:rsidRPr="00761B21">
        <w:rPr>
          <w:rFonts w:ascii="Calibri" w:hAnsi="Calibri" w:cs="Calibri"/>
          <w:i/>
          <w:iCs/>
          <w:color w:val="808080" w:themeColor="background1" w:themeShade="80"/>
          <w:lang w:val="de-DE"/>
        </w:rPr>
        <w:t>Fokus auf…</w:t>
      </w:r>
    </w:p>
    <w:p w14:paraId="2245CF98" w14:textId="09B95B5C" w:rsidR="00BB5D43" w:rsidRPr="00F53A2C" w:rsidRDefault="00BB5D43" w:rsidP="00F53A2C">
      <w:pPr>
        <w:rPr>
          <w:rFonts w:ascii="Calibri" w:hAnsi="Calibri" w:cs="Calibri"/>
          <w:b/>
          <w:bCs/>
          <w:u w:val="single"/>
          <w:lang w:val="de-DE"/>
        </w:rPr>
      </w:pPr>
    </w:p>
    <w:sectPr w:rsidR="00BB5D43" w:rsidRPr="00F53A2C" w:rsidSect="00717F22">
      <w:headerReference w:type="default" r:id="rId16"/>
      <w:footerReference w:type="default" r:id="rId17"/>
      <w:footerReference w:type="first" r:id="rId18"/>
      <w:type w:val="continuous"/>
      <w:pgSz w:w="11906" w:h="16838"/>
      <w:pgMar w:top="1701" w:right="907" w:bottom="1304" w:left="1701" w:header="737" w:footer="340" w:gutter="0"/>
      <w:cols w:space="45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A25D2" w14:textId="77777777" w:rsidR="00990578" w:rsidRDefault="00990578" w:rsidP="00832166">
      <w:pPr>
        <w:spacing w:line="240" w:lineRule="auto"/>
      </w:pPr>
      <w:r>
        <w:separator/>
      </w:r>
    </w:p>
  </w:endnote>
  <w:endnote w:type="continuationSeparator" w:id="0">
    <w:p w14:paraId="0FF2088F" w14:textId="77777777" w:rsidR="00990578" w:rsidRDefault="00990578" w:rsidP="00832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 New Roman (Textkörper CS)">
    <w:altName w:val="Times New Roman"/>
    <w:panose1 w:val="00000000000000000000"/>
    <w:charset w:val="00"/>
    <w:family w:val="roman"/>
    <w:notTrueType/>
    <w:pitch w:val="default"/>
  </w:font>
  <w:font w:name="Roboto Slab">
    <w:panose1 w:val="00000000000000000000"/>
    <w:charset w:val="00"/>
    <w:family w:val="auto"/>
    <w:pitch w:val="variable"/>
    <w:sig w:usb0="E00006FF" w:usb1="D000605F" w:usb2="00000022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465"/>
      <w:gridCol w:w="372"/>
      <w:gridCol w:w="4461"/>
    </w:tblGrid>
    <w:tr w:rsidR="00F67B1D" w14:paraId="35E268FA" w14:textId="77777777" w:rsidTr="00F60961">
      <w:tc>
        <w:tcPr>
          <w:tcW w:w="2401" w:type="pct"/>
        </w:tcPr>
        <w:p w14:paraId="24EE49F7" w14:textId="77777777" w:rsidR="00F67B1D" w:rsidRDefault="00F67B1D" w:rsidP="00F67B1D">
          <w:pPr>
            <w:pStyle w:val="Fuzeile"/>
          </w:pPr>
          <w:r>
            <w:t>Titel des Berichtes</w:t>
          </w:r>
        </w:p>
      </w:tc>
      <w:tc>
        <w:tcPr>
          <w:tcW w:w="200" w:type="pct"/>
        </w:tcPr>
        <w:p w14:paraId="64984785" w14:textId="77777777" w:rsidR="00F67B1D" w:rsidRDefault="00F67B1D" w:rsidP="00F67B1D">
          <w:pPr>
            <w:pStyle w:val="Fuzeile"/>
            <w:rPr>
              <w:caps/>
              <w:sz w:val="18"/>
              <w:szCs w:val="18"/>
            </w:rPr>
          </w:pPr>
        </w:p>
      </w:tc>
      <w:tc>
        <w:tcPr>
          <w:tcW w:w="2402" w:type="pct"/>
        </w:tcPr>
        <w:p w14:paraId="40FC9B66" w14:textId="77777777" w:rsidR="00F67B1D" w:rsidRPr="00BD4EAE" w:rsidRDefault="00F67B1D" w:rsidP="00F67B1D">
          <w:pPr>
            <w:pStyle w:val="Fuzeile"/>
            <w:jc w:val="right"/>
          </w:pPr>
          <w:r w:rsidRPr="00BD4EAE">
            <w:fldChar w:fldCharType="begin"/>
          </w:r>
          <w:r w:rsidRPr="00BD4EAE">
            <w:instrText xml:space="preserve"> PAGE  \* MERGEFORMAT </w:instrText>
          </w:r>
          <w:r w:rsidRPr="00BD4EAE">
            <w:fldChar w:fldCharType="separate"/>
          </w:r>
          <w:r w:rsidRPr="00BD4EAE">
            <w:t>2</w:t>
          </w:r>
          <w:r w:rsidRPr="00BD4EAE">
            <w:fldChar w:fldCharType="end"/>
          </w:r>
          <w:r w:rsidRPr="00BD4EAE">
            <w:t>/</w:t>
          </w:r>
          <w:r w:rsidR="003A6463">
            <w:fldChar w:fldCharType="begin"/>
          </w:r>
          <w:r w:rsidR="003A6463">
            <w:instrText xml:space="preserve"> NUMPAGES  \* MERGEFORMAT </w:instrText>
          </w:r>
          <w:r w:rsidR="003A6463">
            <w:fldChar w:fldCharType="separate"/>
          </w:r>
          <w:r w:rsidRPr="00BD4EAE">
            <w:t>4</w:t>
          </w:r>
          <w:r w:rsidR="003A6463">
            <w:fldChar w:fldCharType="end"/>
          </w:r>
        </w:p>
      </w:tc>
    </w:tr>
  </w:tbl>
  <w:p w14:paraId="57487B79" w14:textId="77777777" w:rsidR="00F67B1D" w:rsidRDefault="00F67B1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FC949" w14:textId="77777777" w:rsidR="00F67B1D" w:rsidRPr="00F67B1D" w:rsidRDefault="00BB69AB" w:rsidP="00F67B1D">
    <w:pPr>
      <w:pStyle w:val="Fuzeile"/>
    </w:pPr>
    <w:r>
      <w:ptab w:relativeTo="margin" w:alignment="center" w:leader="none"/>
    </w:r>
  </w:p>
  <w:p w14:paraId="20D5C0DA" w14:textId="77777777" w:rsidR="00F67B1D" w:rsidRPr="00F67B1D" w:rsidRDefault="00F67B1D" w:rsidP="00F67B1D">
    <w:pPr>
      <w:pStyle w:val="Fuzeile"/>
    </w:pPr>
    <w:r w:rsidRPr="00F67B1D">
      <w:tab/>
      <w:t xml:space="preserve"> </w:t>
    </w:r>
    <w:r w:rsidRPr="00F67B1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E487BC" wp14:editId="7A37E812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904000" cy="0"/>
              <wp:effectExtent l="0" t="0" r="0" b="0"/>
              <wp:wrapNone/>
              <wp:docPr id="1582689067" name="Gerade Verbindung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040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5F902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1C96D69" id="Gerade Verbindung 10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.05pt" to="464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" strokecolor="#5f9020" strokeweight=".5pt">
              <v:stroke joinstyle="miter"/>
            </v:line>
          </w:pict>
        </mc:Fallback>
      </mc:AlternateContent>
    </w:r>
  </w:p>
  <w:p w14:paraId="43543779" w14:textId="77777777" w:rsidR="00F67B1D" w:rsidRPr="00F67B1D" w:rsidRDefault="00F67B1D" w:rsidP="00F67B1D">
    <w:pPr>
      <w:tabs>
        <w:tab w:val="center" w:pos="4536"/>
        <w:tab w:val="right" w:pos="9072"/>
      </w:tabs>
      <w:spacing w:line="240" w:lineRule="auto"/>
      <w:jc w:val="center"/>
      <w:rPr>
        <w:color w:val="5F9020" w:themeColor="accent1"/>
      </w:rPr>
    </w:pPr>
    <w:r w:rsidRPr="00F67B1D">
      <w:rPr>
        <w:noProof/>
        <w:color w:val="5F9020" w:themeColor="accent1"/>
      </w:rPr>
      <w:drawing>
        <wp:anchor distT="0" distB="0" distL="114300" distR="114300" simplePos="0" relativeHeight="251660288" behindDoc="1" locked="0" layoutInCell="1" allowOverlap="1" wp14:anchorId="4DCF0442" wp14:editId="19E32C6C">
          <wp:simplePos x="0" y="0"/>
          <wp:positionH relativeFrom="margin">
            <wp:align>left</wp:align>
          </wp:positionH>
          <wp:positionV relativeFrom="paragraph">
            <wp:posOffset>13970</wp:posOffset>
          </wp:positionV>
          <wp:extent cx="1267460" cy="438150"/>
          <wp:effectExtent l="0" t="0" r="8890" b="0"/>
          <wp:wrapNone/>
          <wp:docPr id="1" name="Grafik 1" descr="Ein Bild, das Text, Schrift, Screenshot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, Schrift, Screenshot, Grafiken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460" cy="438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67B1D">
      <w:rPr>
        <w:color w:val="5F9020" w:themeColor="accent1"/>
      </w:rPr>
      <w:ptab w:relativeTo="margin" w:alignment="right" w:leader="none"/>
    </w:r>
    <w:r w:rsidRPr="00F67B1D">
      <w:rPr>
        <w:noProof/>
        <w:color w:val="5F9020" w:themeColor="accent1"/>
      </w:rPr>
      <w:drawing>
        <wp:inline distT="0" distB="0" distL="0" distR="0" wp14:anchorId="3B2BF9E9" wp14:editId="211F2ED9">
          <wp:extent cx="2383252" cy="432000"/>
          <wp:effectExtent l="0" t="0" r="4445" b="0"/>
          <wp:docPr id="1058525594" name="Grafik 1058525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0575046" name="Grafik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3252" cy="43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BC0480" w14:textId="10E0F35A" w:rsidR="00BB69AB" w:rsidRDefault="00BB69AB" w:rsidP="00F67B1D">
    <w:pPr>
      <w:pStyle w:val="Fuzeile"/>
    </w:pP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10B4F" w14:textId="77777777" w:rsidR="00990578" w:rsidRDefault="00990578" w:rsidP="00832166">
      <w:pPr>
        <w:spacing w:line="240" w:lineRule="auto"/>
      </w:pPr>
      <w:r>
        <w:separator/>
      </w:r>
    </w:p>
  </w:footnote>
  <w:footnote w:type="continuationSeparator" w:id="0">
    <w:p w14:paraId="316065A2" w14:textId="77777777" w:rsidR="00990578" w:rsidRDefault="00990578" w:rsidP="008321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83CE2" w14:textId="77777777" w:rsidR="00F67B1D" w:rsidRPr="004E301D" w:rsidRDefault="00F67B1D" w:rsidP="00F67B1D">
    <w:pPr>
      <w:pStyle w:val="Kopfzeile"/>
      <w:jc w:val="right"/>
      <w:rPr>
        <w:b w:val="0"/>
        <w:bCs/>
      </w:rPr>
    </w:pPr>
    <w:r w:rsidRPr="00BD4EAE">
      <w:t>Naturpark</w:t>
    </w:r>
    <w:r>
      <w:t xml:space="preserve">e </w:t>
    </w:r>
    <w:r w:rsidRPr="004E301D">
      <w:rPr>
        <w:b w:val="0"/>
        <w:bCs/>
      </w:rPr>
      <w:t>Niederösterreich</w:t>
    </w:r>
  </w:p>
  <w:p w14:paraId="05BADDDD" w14:textId="77777777" w:rsidR="00F67B1D" w:rsidRDefault="00F67B1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BE8"/>
    <w:multiLevelType w:val="multilevel"/>
    <w:tmpl w:val="5D5AC920"/>
    <w:styleLink w:val="AktuelleListe5"/>
    <w:lvl w:ilvl="0">
      <w:start w:val="1"/>
      <w:numFmt w:val="decimal"/>
      <w:isLgl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92E4CB3"/>
    <w:multiLevelType w:val="multilevel"/>
    <w:tmpl w:val="6E264AA4"/>
    <w:styleLink w:val="AktuelleListe2"/>
    <w:lvl w:ilvl="0">
      <w:start w:val="1"/>
      <w:numFmt w:val="bullet"/>
      <w:lvlText w:val=""/>
      <w:lvlJc w:val="left"/>
      <w:pPr>
        <w:ind w:left="454" w:hanging="45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E4072"/>
    <w:multiLevelType w:val="hybridMultilevel"/>
    <w:tmpl w:val="262E1252"/>
    <w:lvl w:ilvl="0" w:tplc="9C561058">
      <w:start w:val="1"/>
      <w:numFmt w:val="decimal"/>
      <w:pStyle w:val="NummerierungEbenen"/>
      <w:lvlText w:val="%1."/>
      <w:lvlJc w:val="left"/>
      <w:pPr>
        <w:ind w:left="567" w:firstLine="0"/>
      </w:pPr>
      <w:rPr>
        <w:rFonts w:hint="default"/>
        <w:color w:val="5F9020" w:themeColor="accent1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F4446"/>
    <w:multiLevelType w:val="multilevel"/>
    <w:tmpl w:val="84FC3280"/>
    <w:styleLink w:val="AktuelleListe7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E6331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C6D52"/>
    <w:multiLevelType w:val="multilevel"/>
    <w:tmpl w:val="0407001D"/>
    <w:styleLink w:val="AktuelleListe9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594ABC"/>
    <w:multiLevelType w:val="multilevel"/>
    <w:tmpl w:val="DCC2A8B2"/>
    <w:lvl w:ilvl="0">
      <w:start w:val="1"/>
      <w:numFmt w:val="decimal"/>
      <w:isLgl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3581943"/>
    <w:multiLevelType w:val="multilevel"/>
    <w:tmpl w:val="1924FF96"/>
    <w:lvl w:ilvl="0">
      <w:start w:val="1"/>
      <w:numFmt w:val="decimal"/>
      <w:isLgl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E17CCB"/>
    <w:multiLevelType w:val="multilevel"/>
    <w:tmpl w:val="0407001D"/>
    <w:styleLink w:val="AktuelleListe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9F37A7F"/>
    <w:multiLevelType w:val="multilevel"/>
    <w:tmpl w:val="A2AC4C92"/>
    <w:lvl w:ilvl="0">
      <w:start w:val="1"/>
      <w:numFmt w:val="decimal"/>
      <w:pStyle w:val="berschrift1"/>
      <w:isLgl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berschrift2"/>
      <w:isLgl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berschrift3"/>
      <w:isLgl/>
      <w:lvlText w:val="%1.%2.%3."/>
      <w:lvlJc w:val="left"/>
      <w:pPr>
        <w:ind w:left="1224" w:hanging="6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D0F1A48"/>
    <w:multiLevelType w:val="multilevel"/>
    <w:tmpl w:val="F440C606"/>
    <w:styleLink w:val="AktuelleListe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E6331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B343F"/>
    <w:multiLevelType w:val="hybridMultilevel"/>
    <w:tmpl w:val="402E756C"/>
    <w:lvl w:ilvl="0" w:tplc="25104E58">
      <w:start w:val="1"/>
      <w:numFmt w:val="bullet"/>
      <w:pStyle w:val="AufzhlungEbenen"/>
      <w:lvlText w:val=""/>
      <w:lvlJc w:val="left"/>
      <w:pPr>
        <w:ind w:left="851" w:hanging="284"/>
      </w:pPr>
      <w:rPr>
        <w:rFonts w:ascii="Symbol" w:hAnsi="Symbol" w:hint="default"/>
        <w:color w:val="5F9020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1A2F64"/>
    <w:multiLevelType w:val="multilevel"/>
    <w:tmpl w:val="0407001D"/>
    <w:styleLink w:val="AktuelleListe1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5F52CCC"/>
    <w:multiLevelType w:val="hybridMultilevel"/>
    <w:tmpl w:val="6EC036F4"/>
    <w:lvl w:ilvl="0" w:tplc="F05A6CDA">
      <w:start w:val="1"/>
      <w:numFmt w:val="bullet"/>
      <w:pStyle w:val="AufzhlungStandard"/>
      <w:lvlText w:val=""/>
      <w:lvlJc w:val="left"/>
      <w:pPr>
        <w:ind w:left="284" w:hanging="284"/>
      </w:pPr>
      <w:rPr>
        <w:rFonts w:ascii="Symbol" w:hAnsi="Symbol" w:hint="default"/>
        <w:color w:val="5F9020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186C76"/>
    <w:multiLevelType w:val="hybridMultilevel"/>
    <w:tmpl w:val="9C005C50"/>
    <w:lvl w:ilvl="0" w:tplc="3868354E">
      <w:start w:val="1"/>
      <w:numFmt w:val="decimal"/>
      <w:pStyle w:val="NummerierungStandard"/>
      <w:lvlText w:val="%1."/>
      <w:lvlJc w:val="left"/>
      <w:pPr>
        <w:ind w:left="284" w:hanging="284"/>
      </w:pPr>
      <w:rPr>
        <w:rFonts w:hint="default"/>
        <w:color w:val="5F9020" w:themeColor="accent1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1B2441"/>
    <w:multiLevelType w:val="multilevel"/>
    <w:tmpl w:val="6C74FCA0"/>
    <w:styleLink w:val="AktuelleListe3"/>
    <w:lvl w:ilvl="0">
      <w:start w:val="1"/>
      <w:numFmt w:val="bullet"/>
      <w:lvlText w:val=""/>
      <w:lvlJc w:val="left"/>
      <w:pPr>
        <w:ind w:left="454" w:hanging="454"/>
      </w:pPr>
      <w:rPr>
        <w:rFonts w:ascii="Symbol" w:hAnsi="Symbol" w:hint="default"/>
        <w:color w:val="E6331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3D2817"/>
    <w:multiLevelType w:val="multilevel"/>
    <w:tmpl w:val="143A563E"/>
    <w:styleLink w:val="AktuelleListe4"/>
    <w:lvl w:ilvl="0">
      <w:start w:val="1"/>
      <w:numFmt w:val="decimal"/>
      <w:isLgl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3C654E8"/>
    <w:multiLevelType w:val="multilevel"/>
    <w:tmpl w:val="0407001D"/>
    <w:styleLink w:val="AktuelleListe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B7E50D9"/>
    <w:multiLevelType w:val="multilevel"/>
    <w:tmpl w:val="7428A440"/>
    <w:styleLink w:val="AktuelleListe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414617">
    <w:abstractNumId w:val="12"/>
  </w:num>
  <w:num w:numId="2" w16cid:durableId="1838568463">
    <w:abstractNumId w:val="17"/>
  </w:num>
  <w:num w:numId="3" w16cid:durableId="943614759">
    <w:abstractNumId w:val="1"/>
  </w:num>
  <w:num w:numId="4" w16cid:durableId="209461839">
    <w:abstractNumId w:val="14"/>
  </w:num>
  <w:num w:numId="5" w16cid:durableId="289671715">
    <w:abstractNumId w:val="5"/>
  </w:num>
  <w:num w:numId="6" w16cid:durableId="1044250875">
    <w:abstractNumId w:val="15"/>
  </w:num>
  <w:num w:numId="7" w16cid:durableId="650670031">
    <w:abstractNumId w:val="6"/>
  </w:num>
  <w:num w:numId="8" w16cid:durableId="251280069">
    <w:abstractNumId w:val="0"/>
  </w:num>
  <w:num w:numId="9" w16cid:durableId="38937979">
    <w:abstractNumId w:val="8"/>
  </w:num>
  <w:num w:numId="10" w16cid:durableId="79565810">
    <w:abstractNumId w:val="9"/>
  </w:num>
  <w:num w:numId="11" w16cid:durableId="1899241125">
    <w:abstractNumId w:val="13"/>
  </w:num>
  <w:num w:numId="12" w16cid:durableId="1903906088">
    <w:abstractNumId w:val="3"/>
  </w:num>
  <w:num w:numId="13" w16cid:durableId="1233200560">
    <w:abstractNumId w:val="2"/>
  </w:num>
  <w:num w:numId="14" w16cid:durableId="1694958747">
    <w:abstractNumId w:val="13"/>
    <w:lvlOverride w:ilvl="0">
      <w:startOverride w:val="1"/>
    </w:lvlOverride>
  </w:num>
  <w:num w:numId="15" w16cid:durableId="2121799460">
    <w:abstractNumId w:val="16"/>
  </w:num>
  <w:num w:numId="16" w16cid:durableId="141237995">
    <w:abstractNumId w:val="10"/>
  </w:num>
  <w:num w:numId="17" w16cid:durableId="256445704">
    <w:abstractNumId w:val="4"/>
  </w:num>
  <w:num w:numId="18" w16cid:durableId="1573277264">
    <w:abstractNumId w:val="7"/>
  </w:num>
  <w:num w:numId="19" w16cid:durableId="20393116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F22"/>
    <w:rsid w:val="00031EDB"/>
    <w:rsid w:val="00040C7A"/>
    <w:rsid w:val="0005582D"/>
    <w:rsid w:val="00073570"/>
    <w:rsid w:val="000862B4"/>
    <w:rsid w:val="000C07D8"/>
    <w:rsid w:val="000E381F"/>
    <w:rsid w:val="0010102C"/>
    <w:rsid w:val="00121160"/>
    <w:rsid w:val="00171D63"/>
    <w:rsid w:val="001D59FF"/>
    <w:rsid w:val="00217C51"/>
    <w:rsid w:val="00220AF2"/>
    <w:rsid w:val="00222FA9"/>
    <w:rsid w:val="0025189A"/>
    <w:rsid w:val="002623F4"/>
    <w:rsid w:val="0029281B"/>
    <w:rsid w:val="00292C77"/>
    <w:rsid w:val="002A5364"/>
    <w:rsid w:val="002A69CB"/>
    <w:rsid w:val="002C04EF"/>
    <w:rsid w:val="002D2EC4"/>
    <w:rsid w:val="002F5FA1"/>
    <w:rsid w:val="00333C0A"/>
    <w:rsid w:val="00337A57"/>
    <w:rsid w:val="003416CB"/>
    <w:rsid w:val="00360531"/>
    <w:rsid w:val="0036183B"/>
    <w:rsid w:val="00361B52"/>
    <w:rsid w:val="00363EE7"/>
    <w:rsid w:val="003A35F7"/>
    <w:rsid w:val="003A6463"/>
    <w:rsid w:val="003D2B36"/>
    <w:rsid w:val="003F2398"/>
    <w:rsid w:val="0042031C"/>
    <w:rsid w:val="004332E5"/>
    <w:rsid w:val="0046157F"/>
    <w:rsid w:val="00485798"/>
    <w:rsid w:val="004A15CF"/>
    <w:rsid w:val="004E301D"/>
    <w:rsid w:val="004F1F03"/>
    <w:rsid w:val="0050091F"/>
    <w:rsid w:val="00517E16"/>
    <w:rsid w:val="00527C6A"/>
    <w:rsid w:val="00590E8E"/>
    <w:rsid w:val="005C3683"/>
    <w:rsid w:val="00602F48"/>
    <w:rsid w:val="00614B66"/>
    <w:rsid w:val="00634BE0"/>
    <w:rsid w:val="00667018"/>
    <w:rsid w:val="006A3602"/>
    <w:rsid w:val="006B6EEA"/>
    <w:rsid w:val="00715554"/>
    <w:rsid w:val="00717F22"/>
    <w:rsid w:val="00763943"/>
    <w:rsid w:val="0077062F"/>
    <w:rsid w:val="0078038E"/>
    <w:rsid w:val="0079724B"/>
    <w:rsid w:val="007B07D6"/>
    <w:rsid w:val="007B1C8D"/>
    <w:rsid w:val="007C20D2"/>
    <w:rsid w:val="007D4D87"/>
    <w:rsid w:val="00822B7E"/>
    <w:rsid w:val="00823D56"/>
    <w:rsid w:val="00832166"/>
    <w:rsid w:val="00837460"/>
    <w:rsid w:val="008560C5"/>
    <w:rsid w:val="00880ABB"/>
    <w:rsid w:val="008D373F"/>
    <w:rsid w:val="008D46BE"/>
    <w:rsid w:val="008F6679"/>
    <w:rsid w:val="009023A3"/>
    <w:rsid w:val="00976DD6"/>
    <w:rsid w:val="00990578"/>
    <w:rsid w:val="009F7028"/>
    <w:rsid w:val="00A04C73"/>
    <w:rsid w:val="00A054E0"/>
    <w:rsid w:val="00A70EF3"/>
    <w:rsid w:val="00A82D99"/>
    <w:rsid w:val="00A94A3C"/>
    <w:rsid w:val="00AA15E7"/>
    <w:rsid w:val="00B04F44"/>
    <w:rsid w:val="00B178B0"/>
    <w:rsid w:val="00B21436"/>
    <w:rsid w:val="00B22052"/>
    <w:rsid w:val="00B344C0"/>
    <w:rsid w:val="00B52395"/>
    <w:rsid w:val="00B76913"/>
    <w:rsid w:val="00B94F64"/>
    <w:rsid w:val="00BB5D43"/>
    <w:rsid w:val="00BB69AB"/>
    <w:rsid w:val="00BD4EAE"/>
    <w:rsid w:val="00BF375C"/>
    <w:rsid w:val="00C40DBF"/>
    <w:rsid w:val="00C411D2"/>
    <w:rsid w:val="00C47B6A"/>
    <w:rsid w:val="00C5552C"/>
    <w:rsid w:val="00C66D17"/>
    <w:rsid w:val="00C96865"/>
    <w:rsid w:val="00CA5331"/>
    <w:rsid w:val="00CB4109"/>
    <w:rsid w:val="00CC3AEC"/>
    <w:rsid w:val="00D063B5"/>
    <w:rsid w:val="00D32A3B"/>
    <w:rsid w:val="00D50223"/>
    <w:rsid w:val="00D6690F"/>
    <w:rsid w:val="00D93DC5"/>
    <w:rsid w:val="00DA4DB6"/>
    <w:rsid w:val="00DA695A"/>
    <w:rsid w:val="00DA730F"/>
    <w:rsid w:val="00DB7A4F"/>
    <w:rsid w:val="00DC09FF"/>
    <w:rsid w:val="00DD6E1E"/>
    <w:rsid w:val="00DD7464"/>
    <w:rsid w:val="00DE62F4"/>
    <w:rsid w:val="00DF300E"/>
    <w:rsid w:val="00DF607E"/>
    <w:rsid w:val="00E026FA"/>
    <w:rsid w:val="00E03E84"/>
    <w:rsid w:val="00E13293"/>
    <w:rsid w:val="00E17969"/>
    <w:rsid w:val="00EA2C64"/>
    <w:rsid w:val="00EB2A2E"/>
    <w:rsid w:val="00EB30E6"/>
    <w:rsid w:val="00EC785C"/>
    <w:rsid w:val="00EE2649"/>
    <w:rsid w:val="00EE75C8"/>
    <w:rsid w:val="00EF711D"/>
    <w:rsid w:val="00F07D4C"/>
    <w:rsid w:val="00F425E9"/>
    <w:rsid w:val="00F45FCB"/>
    <w:rsid w:val="00F53A2C"/>
    <w:rsid w:val="00F63934"/>
    <w:rsid w:val="00F67B1D"/>
    <w:rsid w:val="00F72FC9"/>
    <w:rsid w:val="00F80B60"/>
    <w:rsid w:val="00F94BE8"/>
    <w:rsid w:val="00F9597C"/>
    <w:rsid w:val="00FA6464"/>
    <w:rsid w:val="00FC2BF2"/>
    <w:rsid w:val="00FC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C6D77"/>
  <w15:chartTrackingRefBased/>
  <w15:docId w15:val="{95330EBF-7B0F-4E28-92C2-78DC1D316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15554"/>
    <w:pPr>
      <w:spacing w:after="0" w:line="240" w:lineRule="exact"/>
    </w:pPr>
    <w:rPr>
      <w:rFonts w:cs="Times New Roman (Textkörper CS)"/>
      <w:sz w:val="17"/>
    </w:rPr>
  </w:style>
  <w:style w:type="paragraph" w:styleId="berschrift1">
    <w:name w:val="heading 1"/>
    <w:basedOn w:val="Standard"/>
    <w:next w:val="StandardEbenen"/>
    <w:link w:val="berschrift1Zchn"/>
    <w:uiPriority w:val="9"/>
    <w:qFormat/>
    <w:rsid w:val="004E301D"/>
    <w:pPr>
      <w:keepNext/>
      <w:keepLines/>
      <w:numPr>
        <w:numId w:val="9"/>
      </w:numPr>
      <w:spacing w:after="120" w:line="240" w:lineRule="auto"/>
      <w:outlineLvl w:val="0"/>
    </w:pPr>
    <w:rPr>
      <w:rFonts w:asciiTheme="majorHAnsi" w:eastAsiaTheme="majorEastAsia" w:hAnsiTheme="majorHAnsi" w:cstheme="majorBidi"/>
      <w:color w:val="5F9020" w:themeColor="accent1"/>
      <w:sz w:val="28"/>
      <w:szCs w:val="32"/>
    </w:rPr>
  </w:style>
  <w:style w:type="paragraph" w:styleId="berschrift2">
    <w:name w:val="heading 2"/>
    <w:basedOn w:val="Standard"/>
    <w:next w:val="StandardEbenen"/>
    <w:link w:val="berschrift2Zchn"/>
    <w:uiPriority w:val="9"/>
    <w:unhideWhenUsed/>
    <w:qFormat/>
    <w:rsid w:val="008560C5"/>
    <w:pPr>
      <w:keepNext/>
      <w:keepLines/>
      <w:numPr>
        <w:ilvl w:val="1"/>
        <w:numId w:val="9"/>
      </w:numPr>
      <w:spacing w:before="40"/>
      <w:outlineLvl w:val="1"/>
    </w:pPr>
    <w:rPr>
      <w:rFonts w:asciiTheme="majorHAnsi" w:eastAsiaTheme="majorEastAsia" w:hAnsiTheme="majorHAnsi" w:cstheme="majorBidi"/>
      <w:color w:val="000000" w:themeColor="text1"/>
      <w:sz w:val="24"/>
      <w:szCs w:val="26"/>
    </w:rPr>
  </w:style>
  <w:style w:type="paragraph" w:styleId="berschrift3">
    <w:name w:val="heading 3"/>
    <w:basedOn w:val="Standard"/>
    <w:next w:val="StandardEbenen"/>
    <w:link w:val="berschrift3Zchn"/>
    <w:uiPriority w:val="9"/>
    <w:unhideWhenUsed/>
    <w:qFormat/>
    <w:rsid w:val="00B344C0"/>
    <w:pPr>
      <w:keepNext/>
      <w:keepLines/>
      <w:numPr>
        <w:ilvl w:val="2"/>
        <w:numId w:val="9"/>
      </w:numPr>
      <w:spacing w:line="240" w:lineRule="auto"/>
      <w:outlineLvl w:val="2"/>
    </w:pPr>
    <w:rPr>
      <w:rFonts w:asciiTheme="majorHAnsi" w:eastAsiaTheme="majorEastAsia" w:hAnsiTheme="majorHAnsi" w:cstheme="majorBidi"/>
      <w:color w:val="000000" w:themeColor="text1"/>
      <w:sz w:val="20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B344C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66B18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E301D"/>
    <w:pPr>
      <w:tabs>
        <w:tab w:val="center" w:pos="4536"/>
        <w:tab w:val="right" w:pos="9072"/>
      </w:tabs>
      <w:spacing w:line="240" w:lineRule="auto"/>
    </w:pPr>
    <w:rPr>
      <w:rFonts w:asciiTheme="majorHAnsi" w:hAnsiTheme="majorHAnsi"/>
      <w:b/>
      <w:color w:val="5F9020" w:themeColor="accent1"/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4E301D"/>
    <w:rPr>
      <w:rFonts w:asciiTheme="majorHAnsi" w:hAnsiTheme="majorHAnsi" w:cs="Times New Roman (Textkörper CS)"/>
      <w:b/>
      <w:color w:val="5F9020" w:themeColor="accent1"/>
      <w:sz w:val="18"/>
    </w:rPr>
  </w:style>
  <w:style w:type="paragraph" w:styleId="Fuzeile">
    <w:name w:val="footer"/>
    <w:basedOn w:val="Standard"/>
    <w:link w:val="FuzeileZchn"/>
    <w:uiPriority w:val="99"/>
    <w:unhideWhenUsed/>
    <w:rsid w:val="004E301D"/>
    <w:pPr>
      <w:tabs>
        <w:tab w:val="center" w:pos="4536"/>
        <w:tab w:val="right" w:pos="9072"/>
      </w:tabs>
      <w:spacing w:line="240" w:lineRule="auto"/>
    </w:pPr>
    <w:rPr>
      <w:color w:val="5F9020" w:themeColor="accent1"/>
    </w:rPr>
  </w:style>
  <w:style w:type="character" w:customStyle="1" w:styleId="FuzeileZchn">
    <w:name w:val="Fußzeile Zchn"/>
    <w:basedOn w:val="Absatz-Standardschriftart"/>
    <w:link w:val="Fuzeile"/>
    <w:uiPriority w:val="99"/>
    <w:rsid w:val="004E301D"/>
    <w:rPr>
      <w:rFonts w:cs="Times New Roman (Textkörper CS)"/>
      <w:color w:val="5F9020" w:themeColor="accent1"/>
      <w:sz w:val="17"/>
    </w:rPr>
  </w:style>
  <w:style w:type="paragraph" w:customStyle="1" w:styleId="berschriftCover1">
    <w:name w:val="Überschrift Cover 1"/>
    <w:basedOn w:val="Standard"/>
    <w:qFormat/>
    <w:rsid w:val="004E301D"/>
    <w:pPr>
      <w:spacing w:line="720" w:lineRule="exact"/>
    </w:pPr>
    <w:rPr>
      <w:rFonts w:asciiTheme="majorHAnsi" w:hAnsiTheme="majorHAnsi"/>
      <w:caps/>
      <w:color w:val="5F9020" w:themeColor="accent1"/>
      <w:sz w:val="60"/>
    </w:rPr>
  </w:style>
  <w:style w:type="paragraph" w:customStyle="1" w:styleId="Einleitungstext">
    <w:name w:val="Einleitungstext"/>
    <w:basedOn w:val="Standard"/>
    <w:qFormat/>
    <w:rsid w:val="00F94BE8"/>
    <w:pPr>
      <w:spacing w:line="300" w:lineRule="exact"/>
    </w:pPr>
    <w:rPr>
      <w:color w:val="000000" w:themeColor="text1"/>
      <w:sz w:val="20"/>
      <w:szCs w:val="18"/>
    </w:rPr>
  </w:style>
  <w:style w:type="character" w:styleId="Fett">
    <w:name w:val="Strong"/>
    <w:basedOn w:val="Absatz-Standardschriftart"/>
    <w:uiPriority w:val="22"/>
    <w:qFormat/>
    <w:rsid w:val="007B07D6"/>
    <w:rPr>
      <w:b/>
      <w:bCs/>
    </w:rPr>
  </w:style>
  <w:style w:type="table" w:styleId="Tabellenraster">
    <w:name w:val="Table Grid"/>
    <w:basedOn w:val="NormaleTabelle"/>
    <w:uiPriority w:val="39"/>
    <w:rsid w:val="00073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rschriftKapitel">
    <w:name w:val="Überschrift Kapitel"/>
    <w:basedOn w:val="Standard"/>
    <w:next w:val="Standard"/>
    <w:qFormat/>
    <w:rsid w:val="004E301D"/>
    <w:pPr>
      <w:spacing w:after="120" w:line="240" w:lineRule="auto"/>
      <w:contextualSpacing/>
    </w:pPr>
    <w:rPr>
      <w:rFonts w:asciiTheme="majorHAnsi" w:hAnsiTheme="majorHAnsi"/>
      <w:b/>
      <w:bCs/>
      <w:color w:val="5F9020" w:themeColor="accent1"/>
      <w:sz w:val="36"/>
      <w:szCs w:val="36"/>
    </w:rPr>
  </w:style>
  <w:style w:type="paragraph" w:customStyle="1" w:styleId="berschriftohneNummerierung">
    <w:name w:val="Überschrift ohne Nummerierung"/>
    <w:basedOn w:val="Standard"/>
    <w:next w:val="Standard"/>
    <w:qFormat/>
    <w:rsid w:val="004E301D"/>
    <w:pPr>
      <w:spacing w:after="120" w:line="240" w:lineRule="auto"/>
    </w:pPr>
    <w:rPr>
      <w:rFonts w:asciiTheme="majorHAnsi" w:hAnsiTheme="majorHAnsi"/>
      <w:color w:val="5F9020" w:themeColor="accent1"/>
      <w:sz w:val="28"/>
    </w:rPr>
  </w:style>
  <w:style w:type="paragraph" w:customStyle="1" w:styleId="TitelCover">
    <w:name w:val="Titel Cover"/>
    <w:basedOn w:val="Standard"/>
    <w:qFormat/>
    <w:rsid w:val="007B1C8D"/>
    <w:pPr>
      <w:spacing w:line="1320" w:lineRule="exact"/>
    </w:pPr>
    <w:rPr>
      <w:rFonts w:asciiTheme="majorHAnsi" w:hAnsiTheme="majorHAnsi"/>
      <w:b/>
      <w:bCs/>
      <w:color w:val="FFFFFF" w:themeColor="background1"/>
      <w:sz w:val="132"/>
      <w:szCs w:val="132"/>
      <w14:shadow w14:blurRad="50800" w14:dist="38100" w14:dir="8100000" w14:sx="100000" w14:sy="100000" w14:kx="0" w14:ky="0" w14:algn="tr">
        <w14:srgbClr w14:val="000000">
          <w14:alpha w14:val="60000"/>
        </w14:srgbClr>
      </w14:shadow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E301D"/>
    <w:rPr>
      <w:rFonts w:asciiTheme="majorHAnsi" w:eastAsiaTheme="majorEastAsia" w:hAnsiTheme="majorHAnsi" w:cstheme="majorBidi"/>
      <w:color w:val="5F9020" w:themeColor="accent1"/>
      <w:sz w:val="28"/>
      <w:szCs w:val="32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8560C5"/>
    <w:pPr>
      <w:numPr>
        <w:numId w:val="0"/>
      </w:numPr>
      <w:spacing w:before="480" w:line="276" w:lineRule="auto"/>
      <w:outlineLvl w:val="9"/>
    </w:pPr>
    <w:rPr>
      <w:b/>
      <w:bCs/>
      <w:szCs w:val="28"/>
      <w:lang w:eastAsia="de-DE"/>
      <w14:ligatures w14:val="none"/>
    </w:rPr>
  </w:style>
  <w:style w:type="paragraph" w:styleId="Verzeichnis1">
    <w:name w:val="toc 1"/>
    <w:basedOn w:val="Standard"/>
    <w:next w:val="Standard"/>
    <w:uiPriority w:val="39"/>
    <w:unhideWhenUsed/>
    <w:rsid w:val="004E301D"/>
    <w:pPr>
      <w:spacing w:before="240" w:after="120"/>
    </w:pPr>
    <w:rPr>
      <w:b/>
      <w:bCs/>
      <w:color w:val="5F9020" w:themeColor="accent1"/>
      <w:sz w:val="20"/>
      <w:szCs w:val="20"/>
    </w:rPr>
  </w:style>
  <w:style w:type="paragraph" w:styleId="Verzeichnis2">
    <w:name w:val="toc 2"/>
    <w:basedOn w:val="Standard"/>
    <w:next w:val="Standard"/>
    <w:autoRedefine/>
    <w:uiPriority w:val="39"/>
    <w:unhideWhenUsed/>
    <w:rsid w:val="00D32A3B"/>
    <w:pPr>
      <w:spacing w:before="120"/>
      <w:ind w:left="454" w:hanging="454"/>
    </w:pPr>
    <w:rPr>
      <w:b/>
      <w:iCs/>
      <w:szCs w:val="20"/>
    </w:rPr>
  </w:style>
  <w:style w:type="paragraph" w:styleId="Verzeichnis3">
    <w:name w:val="toc 3"/>
    <w:basedOn w:val="Standard"/>
    <w:next w:val="Standard"/>
    <w:autoRedefine/>
    <w:uiPriority w:val="39"/>
    <w:unhideWhenUsed/>
    <w:rsid w:val="00D32A3B"/>
    <w:pPr>
      <w:ind w:left="1021" w:hanging="567"/>
    </w:pPr>
    <w:rPr>
      <w:szCs w:val="20"/>
    </w:r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634BE0"/>
    <w:pPr>
      <w:ind w:left="510"/>
    </w:pPr>
    <w:rPr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634BE0"/>
    <w:pPr>
      <w:ind w:left="680"/>
    </w:pPr>
    <w:rPr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634BE0"/>
    <w:pPr>
      <w:ind w:left="850"/>
    </w:pPr>
    <w:rPr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634BE0"/>
    <w:pPr>
      <w:ind w:left="1020"/>
    </w:pPr>
    <w:rPr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634BE0"/>
    <w:pPr>
      <w:ind w:left="1190"/>
    </w:pPr>
    <w:rPr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634BE0"/>
    <w:pPr>
      <w:ind w:left="1360"/>
    </w:pPr>
    <w:rPr>
      <w:sz w:val="20"/>
      <w:szCs w:val="20"/>
    </w:rPr>
  </w:style>
  <w:style w:type="paragraph" w:styleId="Listenabsatz">
    <w:name w:val="List Paragraph"/>
    <w:basedOn w:val="Standard"/>
    <w:uiPriority w:val="34"/>
    <w:qFormat/>
    <w:rsid w:val="00C40DBF"/>
    <w:pPr>
      <w:ind w:left="720"/>
      <w:contextualSpacing/>
    </w:pPr>
  </w:style>
  <w:style w:type="paragraph" w:customStyle="1" w:styleId="AufzhlungStandard">
    <w:name w:val="Aufzählung Standard"/>
    <w:basedOn w:val="Listenabsatz"/>
    <w:qFormat/>
    <w:rsid w:val="004E301D"/>
    <w:pPr>
      <w:numPr>
        <w:numId w:val="1"/>
      </w:numPr>
    </w:pPr>
  </w:style>
  <w:style w:type="numbering" w:customStyle="1" w:styleId="AktuelleListe1">
    <w:name w:val="Aktuelle Liste1"/>
    <w:uiPriority w:val="99"/>
    <w:rsid w:val="00C40DBF"/>
    <w:pPr>
      <w:numPr>
        <w:numId w:val="2"/>
      </w:numPr>
    </w:pPr>
  </w:style>
  <w:style w:type="numbering" w:customStyle="1" w:styleId="AktuelleListe2">
    <w:name w:val="Aktuelle Liste2"/>
    <w:uiPriority w:val="99"/>
    <w:rsid w:val="00C40DBF"/>
    <w:pPr>
      <w:numPr>
        <w:numId w:val="3"/>
      </w:numPr>
    </w:pPr>
  </w:style>
  <w:style w:type="numbering" w:customStyle="1" w:styleId="AktuelleListe3">
    <w:name w:val="Aktuelle Liste3"/>
    <w:uiPriority w:val="99"/>
    <w:rsid w:val="00C40DBF"/>
    <w:pPr>
      <w:numPr>
        <w:numId w:val="4"/>
      </w:numPr>
    </w:pPr>
  </w:style>
  <w:style w:type="numbering" w:customStyle="1" w:styleId="AktuelleListe4">
    <w:name w:val="Aktuelle Liste4"/>
    <w:uiPriority w:val="99"/>
    <w:rsid w:val="008560C5"/>
    <w:pPr>
      <w:numPr>
        <w:numId w:val="6"/>
      </w:numPr>
    </w:pPr>
  </w:style>
  <w:style w:type="character" w:styleId="Hyperlink">
    <w:name w:val="Hyperlink"/>
    <w:basedOn w:val="Absatz-Standardschriftart"/>
    <w:uiPriority w:val="99"/>
    <w:unhideWhenUsed/>
    <w:rsid w:val="008560C5"/>
    <w:rPr>
      <w:color w:val="000000" w:themeColor="hyperlink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8560C5"/>
    <w:rPr>
      <w:rFonts w:asciiTheme="majorHAnsi" w:eastAsiaTheme="majorEastAsia" w:hAnsiTheme="majorHAnsi" w:cstheme="majorBidi"/>
      <w:color w:val="000000" w:themeColor="text1"/>
      <w:sz w:val="24"/>
      <w:szCs w:val="26"/>
    </w:rPr>
  </w:style>
  <w:style w:type="numbering" w:customStyle="1" w:styleId="AktuelleListe5">
    <w:name w:val="Aktuelle Liste5"/>
    <w:uiPriority w:val="99"/>
    <w:rsid w:val="008560C5"/>
    <w:pPr>
      <w:numPr>
        <w:numId w:val="8"/>
      </w:numPr>
    </w:pPr>
  </w:style>
  <w:style w:type="paragraph" w:customStyle="1" w:styleId="StandardEbenen">
    <w:name w:val="Standard Ebenen"/>
    <w:basedOn w:val="Standard"/>
    <w:qFormat/>
    <w:rsid w:val="00B22052"/>
    <w:pPr>
      <w:ind w:left="567"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B344C0"/>
    <w:rPr>
      <w:rFonts w:asciiTheme="majorHAnsi" w:eastAsiaTheme="majorEastAsia" w:hAnsiTheme="majorHAnsi" w:cstheme="majorBidi"/>
      <w:color w:val="000000" w:themeColor="text1"/>
      <w:sz w:val="20"/>
      <w:szCs w:val="24"/>
    </w:rPr>
  </w:style>
  <w:style w:type="paragraph" w:customStyle="1" w:styleId="AufzhlungEbenen">
    <w:name w:val="Aufzählung Ebenen"/>
    <w:basedOn w:val="AufzhlungStandard"/>
    <w:qFormat/>
    <w:rsid w:val="00B344C0"/>
    <w:pPr>
      <w:numPr>
        <w:numId w:val="16"/>
      </w:numPr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344C0"/>
    <w:rPr>
      <w:rFonts w:asciiTheme="majorHAnsi" w:eastAsiaTheme="majorEastAsia" w:hAnsiTheme="majorHAnsi" w:cstheme="majorBidi"/>
      <w:i/>
      <w:iCs/>
      <w:color w:val="466B18" w:themeColor="accent1" w:themeShade="BF"/>
      <w:sz w:val="17"/>
    </w:rPr>
  </w:style>
  <w:style w:type="paragraph" w:customStyle="1" w:styleId="NummerierungStandard">
    <w:name w:val="Nummerierung Standard"/>
    <w:basedOn w:val="AufzhlungStandard"/>
    <w:qFormat/>
    <w:rsid w:val="004E301D"/>
    <w:pPr>
      <w:numPr>
        <w:numId w:val="11"/>
      </w:numPr>
    </w:pPr>
  </w:style>
  <w:style w:type="numbering" w:customStyle="1" w:styleId="AktuelleListe6">
    <w:name w:val="Aktuelle Liste6"/>
    <w:uiPriority w:val="99"/>
    <w:rsid w:val="00BB5D43"/>
    <w:pPr>
      <w:numPr>
        <w:numId w:val="10"/>
      </w:numPr>
    </w:pPr>
  </w:style>
  <w:style w:type="paragraph" w:customStyle="1" w:styleId="NummerierungEbenen">
    <w:name w:val="Nummerierung Ebenen"/>
    <w:basedOn w:val="AufzhlungEbenen"/>
    <w:qFormat/>
    <w:rsid w:val="004E301D"/>
    <w:pPr>
      <w:numPr>
        <w:numId w:val="13"/>
      </w:numPr>
    </w:pPr>
  </w:style>
  <w:style w:type="numbering" w:customStyle="1" w:styleId="AktuelleListe7">
    <w:name w:val="Aktuelle Liste7"/>
    <w:uiPriority w:val="99"/>
    <w:rsid w:val="00BB5D43"/>
    <w:pPr>
      <w:numPr>
        <w:numId w:val="12"/>
      </w:numPr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F1F03"/>
    <w:pPr>
      <w:spacing w:line="240" w:lineRule="auto"/>
    </w:pPr>
    <w:rPr>
      <w:sz w:val="13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1F03"/>
    <w:rPr>
      <w:rFonts w:cs="Times New Roman (Textkörper CS)"/>
      <w:sz w:val="13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F1F03"/>
    <w:rPr>
      <w:vertAlign w:val="superscript"/>
    </w:rPr>
  </w:style>
  <w:style w:type="paragraph" w:styleId="Beschriftung">
    <w:name w:val="caption"/>
    <w:basedOn w:val="Standard"/>
    <w:next w:val="Standard"/>
    <w:uiPriority w:val="35"/>
    <w:unhideWhenUsed/>
    <w:qFormat/>
    <w:rsid w:val="0079724B"/>
    <w:pPr>
      <w:spacing w:before="120" w:after="200" w:line="240" w:lineRule="auto"/>
    </w:pPr>
    <w:rPr>
      <w:iCs/>
      <w:color w:val="000000" w:themeColor="text2"/>
      <w:sz w:val="13"/>
      <w:szCs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D063B5"/>
  </w:style>
  <w:style w:type="paragraph" w:styleId="Literaturverzeichnis">
    <w:name w:val="Bibliography"/>
    <w:basedOn w:val="Standard"/>
    <w:next w:val="Standard"/>
    <w:uiPriority w:val="37"/>
    <w:unhideWhenUsed/>
    <w:rsid w:val="0077062F"/>
  </w:style>
  <w:style w:type="paragraph" w:customStyle="1" w:styleId="Tabelle">
    <w:name w:val="Tabelle"/>
    <w:basedOn w:val="Standard"/>
    <w:qFormat/>
    <w:rsid w:val="00E17969"/>
    <w:pPr>
      <w:spacing w:line="240" w:lineRule="auto"/>
      <w:jc w:val="right"/>
    </w:pPr>
    <w:rPr>
      <w:rFonts w:cstheme="minorBidi"/>
      <w:sz w:val="18"/>
    </w:rPr>
  </w:style>
  <w:style w:type="table" w:customStyle="1" w:styleId="FormatvorlageTabelle">
    <w:name w:val="Formatvorlage Tabelle"/>
    <w:basedOn w:val="NormaleTabelle"/>
    <w:uiPriority w:val="99"/>
    <w:rsid w:val="00E17969"/>
    <w:pPr>
      <w:spacing w:after="0" w:line="240" w:lineRule="auto"/>
    </w:pPr>
    <w:rPr>
      <w:sz w:val="15"/>
    </w:rPr>
    <w:tblPr/>
    <w:tcPr>
      <w:shd w:val="clear" w:color="auto" w:fill="auto"/>
    </w:tcPr>
  </w:style>
  <w:style w:type="table" w:styleId="Gitternetztabelle1hell">
    <w:name w:val="Grid Table 1 Light"/>
    <w:basedOn w:val="NormaleTabelle"/>
    <w:uiPriority w:val="46"/>
    <w:rsid w:val="00E1796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E17969"/>
    <w:pPr>
      <w:spacing w:after="0" w:line="240" w:lineRule="auto"/>
    </w:pPr>
    <w:tblPr>
      <w:tblStyleRowBandSize w:val="1"/>
      <w:tblStyleColBandSize w:val="1"/>
      <w:tblBorders>
        <w:top w:val="single" w:sz="4" w:space="0" w:color="C1E691" w:themeColor="accent1" w:themeTint="66"/>
        <w:left w:val="single" w:sz="4" w:space="0" w:color="C1E691" w:themeColor="accent1" w:themeTint="66"/>
        <w:bottom w:val="single" w:sz="4" w:space="0" w:color="C1E691" w:themeColor="accent1" w:themeTint="66"/>
        <w:right w:val="single" w:sz="4" w:space="0" w:color="C1E691" w:themeColor="accent1" w:themeTint="66"/>
        <w:insideH w:val="single" w:sz="4" w:space="0" w:color="C1E691" w:themeColor="accent1" w:themeTint="66"/>
        <w:insideV w:val="single" w:sz="4" w:space="0" w:color="C1E69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A2DA5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2DA5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5">
    <w:name w:val="Plain Table 5"/>
    <w:basedOn w:val="NormaleTabelle"/>
    <w:uiPriority w:val="45"/>
    <w:rsid w:val="00E1796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Kleingedrucktes">
    <w:name w:val="Kleingedrucktes"/>
    <w:basedOn w:val="Standard"/>
    <w:qFormat/>
    <w:rsid w:val="00363EE7"/>
    <w:rPr>
      <w:sz w:val="15"/>
    </w:rPr>
  </w:style>
  <w:style w:type="paragraph" w:customStyle="1" w:styleId="Textkasten">
    <w:name w:val="Textkasten"/>
    <w:basedOn w:val="Standard"/>
    <w:qFormat/>
    <w:rsid w:val="004E301D"/>
    <w:rPr>
      <w:bCs/>
      <w:color w:val="5F9020" w:themeColor="accent1"/>
    </w:rPr>
  </w:style>
  <w:style w:type="paragraph" w:customStyle="1" w:styleId="berschriftCover2">
    <w:name w:val="Überschrift Cover 2"/>
    <w:basedOn w:val="berschriftohneNummerierung"/>
    <w:next w:val="Standard"/>
    <w:qFormat/>
    <w:rsid w:val="004E301D"/>
  </w:style>
  <w:style w:type="numbering" w:customStyle="1" w:styleId="AktuelleListe8">
    <w:name w:val="Aktuelle Liste8"/>
    <w:uiPriority w:val="99"/>
    <w:rsid w:val="004E301D"/>
    <w:pPr>
      <w:numPr>
        <w:numId w:val="15"/>
      </w:numPr>
    </w:pPr>
  </w:style>
  <w:style w:type="numbering" w:customStyle="1" w:styleId="AktuelleListe9">
    <w:name w:val="Aktuelle Liste9"/>
    <w:uiPriority w:val="99"/>
    <w:rsid w:val="004E301D"/>
    <w:pPr>
      <w:numPr>
        <w:numId w:val="17"/>
      </w:numPr>
    </w:pPr>
  </w:style>
  <w:style w:type="numbering" w:customStyle="1" w:styleId="AktuelleListe10">
    <w:name w:val="Aktuelle Liste10"/>
    <w:uiPriority w:val="99"/>
    <w:rsid w:val="004E301D"/>
    <w:pPr>
      <w:numPr>
        <w:numId w:val="18"/>
      </w:numPr>
    </w:pPr>
  </w:style>
  <w:style w:type="numbering" w:customStyle="1" w:styleId="AktuelleListe11">
    <w:name w:val="Aktuelle Liste11"/>
    <w:uiPriority w:val="99"/>
    <w:rsid w:val="004E301D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1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pelent\AppData\Local\Microsoft\Windows\INetCache\Content.Outlook\TH01AKU5\00_Vorlage_Bericht_NaturparkeNOE.dotx" TargetMode="External"/></Relationships>
</file>

<file path=word/theme/theme1.xml><?xml version="1.0" encoding="utf-8"?>
<a:theme xmlns:a="http://schemas.openxmlformats.org/drawingml/2006/main" name="Naturparke">
  <a:themeElements>
    <a:clrScheme name="Naturparke NOE">
      <a:dk1>
        <a:srgbClr val="000000"/>
      </a:dk1>
      <a:lt1>
        <a:sysClr val="window" lastClr="FFFFFF"/>
      </a:lt1>
      <a:dk2>
        <a:srgbClr val="000000"/>
      </a:dk2>
      <a:lt2>
        <a:srgbClr val="FFFFFF"/>
      </a:lt2>
      <a:accent1>
        <a:srgbClr val="5F9020"/>
      </a:accent1>
      <a:accent2>
        <a:srgbClr val="DA5F06"/>
      </a:accent2>
      <a:accent3>
        <a:srgbClr val="33B3BF"/>
      </a:accent3>
      <a:accent4>
        <a:srgbClr val="D9AD00"/>
      </a:accent4>
      <a:accent5>
        <a:srgbClr val="737360"/>
      </a:accent5>
      <a:accent6>
        <a:srgbClr val="CCB48B"/>
      </a:accent6>
      <a:hlink>
        <a:srgbClr val="000000"/>
      </a:hlink>
      <a:folHlink>
        <a:srgbClr val="000000"/>
      </a:folHlink>
    </a:clrScheme>
    <a:fontScheme name="Naturparke">
      <a:majorFont>
        <a:latin typeface="Roboto Slab"/>
        <a:ea typeface=""/>
        <a:cs typeface=""/>
      </a:majorFont>
      <a:minorFont>
        <a:latin typeface="Robot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bg1">
            <a:lumMod val="95000"/>
          </a:schemeClr>
        </a:solidFill>
        <a:ln w="6350">
          <a:solidFill>
            <a:prstClr val="black"/>
          </a:solidFill>
        </a:ln>
      </a:spPr>
      <a:bodyPr wrap="square" lIns="180000" tIns="144000" rIns="180000" bIns="180000" rtlCol="0">
        <a:noAutofit/>
      </a:bodyPr>
      <a:lstStyle/>
    </a:txDef>
  </a:objectDefaults>
  <a:extraClrSchemeLst/>
  <a:custClrLst>
    <a:custClr name="Custom Color 1">
      <a:srgbClr val="CD8215"/>
    </a:custClr>
    <a:custClr name="Custom Color 2">
      <a:srgbClr val="339933"/>
    </a:custClr>
    <a:custClr name="Custom Color 3">
      <a:srgbClr val="E63312"/>
    </a:custClr>
    <a:custClr name="Custom Color 4">
      <a:srgbClr val="F08A03"/>
    </a:custClr>
    <a:custClr name="Custom Color 5">
      <a:srgbClr val="8F005A"/>
    </a:custClr>
    <a:custClr name="Custom Color 6">
      <a:srgbClr val="0665A9"/>
    </a:custClr>
    <a:custClr name="Custom Color 7">
      <a:srgbClr val="BE9E55"/>
    </a:custClr>
  </a:custClrLst>
  <a:extLst>
    <a:ext uri="{05A4C25C-085E-4340-85A3-A5531E510DB2}">
      <thm15:themeFamily xmlns:thm15="http://schemas.microsoft.com/office/thememl/2012/main" name="Naturparke" id="{1324EFB8-FAEE-494A-A30E-089C9F016B83}" vid="{04EF95E9-5093-4DA3-A794-235261F999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Aut23</b:Tag>
    <b:SourceType>Book</b:SourceType>
    <b:Guid>{8A717548-2920-8941-8AA1-797D543FCFAF}</b:Guid>
    <b:Author>
      <b:Author>
        <b:NameList>
          <b:Person>
            <b:Last>Zitat</b:Last>
            <b:First>Autor</b:First>
            <b:Middle>des</b:Middle>
          </b:Person>
        </b:NameList>
      </b:Author>
    </b:Author>
    <b:Title>Das Zitat</b:Title>
    <b:City>St. Pölten</b:City>
    <b:Publisher>XXX</b:Publisher>
    <b:Year>2023</b:Year>
    <b:RefOrder>1</b:RefOrder>
  </b:Source>
</b:Sources>
</file>

<file path=customXml/itemProps1.xml><?xml version="1.0" encoding="utf-8"?>
<ds:datastoreItem xmlns:ds="http://schemas.openxmlformats.org/officeDocument/2006/customXml" ds:itemID="{9DB0EC55-E6F8-584F-8FCA-75A6C5BD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00_Vorlage_Bericht_NaturparkeNOE</Template>
  <TotalTime>0</TotalTime>
  <Pages>5</Pages>
  <Words>443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Bericht Naturparke NOE</vt:lpstr>
    </vt:vector>
  </TitlesOfParts>
  <Manager>Naturparke NOE</Manager>
  <Company>Naturparke NOE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Bericht Naturparke NOE</dc:title>
  <dc:subject/>
  <dc:creator>Barbara Kopelent</dc:creator>
  <cp:keywords/>
  <dc:description/>
  <cp:lastModifiedBy>Cornelia Kassil - eNu</cp:lastModifiedBy>
  <cp:revision>3</cp:revision>
  <dcterms:created xsi:type="dcterms:W3CDTF">2024-02-21T13:23:00Z</dcterms:created>
  <dcterms:modified xsi:type="dcterms:W3CDTF">2024-02-29T14:41:00Z</dcterms:modified>
</cp:coreProperties>
</file>